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A95" w:rsidRDefault="001F2A95">
      <w:pPr>
        <w:rPr>
          <w:rFonts w:ascii="宋体" w:cs="宋体"/>
        </w:rPr>
      </w:pPr>
    </w:p>
    <w:p w:rsidR="001F2A95" w:rsidRDefault="001F2A95" w:rsidP="008B42AE">
      <w:pPr>
        <w:ind w:firstLineChars="150" w:firstLine="31680"/>
        <w:rPr>
          <w:rFonts w:ascii="宋体" w:cs="宋体"/>
          <w:b/>
          <w:sz w:val="56"/>
          <w:szCs w:val="56"/>
        </w:rPr>
      </w:pPr>
    </w:p>
    <w:p w:rsidR="001F2A95" w:rsidRDefault="001F2A95" w:rsidP="008B42AE">
      <w:pPr>
        <w:ind w:firstLineChars="150" w:firstLine="31680"/>
        <w:rPr>
          <w:rFonts w:ascii="宋体" w:cs="宋体"/>
          <w:b/>
          <w:sz w:val="56"/>
          <w:szCs w:val="56"/>
        </w:rPr>
      </w:pP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中</w:t>
      </w: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潮</w:t>
      </w: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网</w:t>
      </w: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络</w:t>
      </w: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通</w:t>
      </w: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识</w:t>
      </w: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课</w:t>
      </w: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使</w:t>
      </w: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用</w:t>
      </w:r>
    </w:p>
    <w:p w:rsidR="001F2A95" w:rsidRDefault="001F2A95" w:rsidP="00D63008">
      <w:pPr>
        <w:ind w:firstLineChars="800" w:firstLine="31680"/>
        <w:rPr>
          <w:rFonts w:ascii="宋体" w:cs="宋体"/>
          <w:b/>
          <w:sz w:val="56"/>
          <w:szCs w:val="56"/>
        </w:rPr>
      </w:pPr>
      <w:r>
        <w:rPr>
          <w:rFonts w:ascii="宋体" w:hAnsi="宋体" w:cs="宋体" w:hint="eastAsia"/>
          <w:b/>
          <w:sz w:val="56"/>
          <w:szCs w:val="56"/>
        </w:rPr>
        <w:t>说</w:t>
      </w:r>
    </w:p>
    <w:p w:rsidR="001F2A95" w:rsidRDefault="001F2A95" w:rsidP="00D63008">
      <w:pPr>
        <w:ind w:firstLineChars="800" w:firstLine="31680"/>
        <w:rPr>
          <w:rFonts w:ascii="宋体" w:cs="宋体"/>
          <w:sz w:val="40"/>
          <w:szCs w:val="40"/>
        </w:rPr>
      </w:pPr>
      <w:r>
        <w:rPr>
          <w:rFonts w:ascii="宋体" w:hAnsi="宋体" w:cs="宋体" w:hint="eastAsia"/>
          <w:b/>
          <w:sz w:val="56"/>
          <w:szCs w:val="56"/>
        </w:rPr>
        <w:t>明</w:t>
      </w:r>
    </w:p>
    <w:p w:rsidR="001F2A95" w:rsidRDefault="001F2A95" w:rsidP="00D63008">
      <w:pPr>
        <w:spacing w:line="720" w:lineRule="auto"/>
        <w:rPr>
          <w:rFonts w:ascii="宋体" w:cs="宋体"/>
          <w:b/>
          <w:sz w:val="52"/>
          <w:szCs w:val="52"/>
        </w:rPr>
        <w:sectPr w:rsidR="001F2A95">
          <w:headerReference w:type="default" r:id="rId7"/>
          <w:pgSz w:w="11906" w:h="16838"/>
          <w:pgMar w:top="1134" w:right="851" w:bottom="1134" w:left="851" w:header="567" w:footer="283" w:gutter="0"/>
          <w:pgNumType w:start="1"/>
          <w:cols w:space="425"/>
          <w:docGrid w:type="lines" w:linePitch="312"/>
        </w:sectPr>
      </w:pPr>
    </w:p>
    <w:p w:rsidR="001F2A95" w:rsidRDefault="001F2A95" w:rsidP="00D63008">
      <w:pPr>
        <w:rPr>
          <w:rFonts w:ascii="仿宋" w:eastAsia="仿宋" w:hAnsi="仿宋" w:cs="仿宋"/>
          <w:sz w:val="28"/>
          <w:szCs w:val="36"/>
        </w:rPr>
      </w:pPr>
      <w:bookmarkStart w:id="0" w:name="_Toc428648622"/>
      <w:r>
        <w:rPr>
          <w:rFonts w:ascii="仿宋" w:eastAsia="仿宋" w:hAnsi="仿宋" w:cs="仿宋" w:hint="eastAsia"/>
          <w:sz w:val="28"/>
          <w:szCs w:val="36"/>
        </w:rPr>
        <w:t>欢迎中南财经政法大学的同学们进入融</w:t>
      </w:r>
      <w:r>
        <w:rPr>
          <w:rFonts w:ascii="仿宋" w:eastAsia="仿宋" w:hAnsi="仿宋" w:cs="仿宋"/>
          <w:sz w:val="28"/>
          <w:szCs w:val="36"/>
        </w:rPr>
        <w:t>e</w:t>
      </w:r>
      <w:r>
        <w:rPr>
          <w:rFonts w:ascii="仿宋" w:eastAsia="仿宋" w:hAnsi="仿宋" w:cs="仿宋" w:hint="eastAsia"/>
          <w:sz w:val="28"/>
          <w:szCs w:val="36"/>
        </w:rPr>
        <w:t>学网进行学习，我们将提供优质的学习资源和丰富的增值服务。请您仔细阅读使用指南，帮助您更好地使用融</w:t>
      </w:r>
      <w:r>
        <w:rPr>
          <w:rFonts w:ascii="仿宋" w:eastAsia="仿宋" w:hAnsi="仿宋" w:cs="仿宋"/>
          <w:sz w:val="28"/>
          <w:szCs w:val="36"/>
        </w:rPr>
        <w:t>e</w:t>
      </w:r>
      <w:r>
        <w:rPr>
          <w:rFonts w:ascii="仿宋" w:eastAsia="仿宋" w:hAnsi="仿宋" w:cs="仿宋" w:hint="eastAsia"/>
          <w:sz w:val="28"/>
          <w:szCs w:val="36"/>
        </w:rPr>
        <w:t>学网站。</w:t>
      </w:r>
    </w:p>
    <w:p w:rsidR="001F2A95" w:rsidRDefault="001F2A95" w:rsidP="008015E9">
      <w:pPr>
        <w:rPr>
          <w:rFonts w:ascii="楷体" w:eastAsia="楷体" w:hAnsi="楷体" w:cs="楷体"/>
          <w:b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>一、学习步骤</w:t>
      </w:r>
    </w:p>
    <w:p w:rsidR="001F2A95" w:rsidRDefault="001F2A95" w:rsidP="008015E9">
      <w:pPr>
        <w:spacing w:line="360" w:lineRule="auto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/>
          <w:b/>
          <w:bCs/>
          <w:sz w:val="28"/>
          <w:szCs w:val="28"/>
        </w:rPr>
        <w:t>1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、登录账号：学号</w:t>
      </w:r>
    </w:p>
    <w:p w:rsidR="001F2A95" w:rsidRDefault="001F2A95" w:rsidP="008015E9">
      <w:pPr>
        <w:spacing w:line="360" w:lineRule="auto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/>
          <w:b/>
          <w:bCs/>
          <w:sz w:val="28"/>
          <w:szCs w:val="28"/>
        </w:rPr>
        <w:t xml:space="preserve">   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初始密码：</w:t>
      </w:r>
      <w:r>
        <w:rPr>
          <w:rFonts w:ascii="楷体" w:eastAsia="楷体" w:hAnsi="楷体" w:cs="楷体"/>
          <w:sz w:val="28"/>
          <w:szCs w:val="28"/>
        </w:rPr>
        <w:t>123456</w:t>
      </w:r>
      <w:r>
        <w:rPr>
          <w:rFonts w:ascii="楷体" w:eastAsia="楷体" w:hAnsi="楷体" w:cs="楷体" w:hint="eastAsia"/>
          <w:sz w:val="28"/>
          <w:szCs w:val="28"/>
        </w:rPr>
        <w:t>（完善个人邮箱后可以修改密码）</w:t>
      </w:r>
    </w:p>
    <w:p w:rsidR="001F2A95" w:rsidRDefault="001F2A95" w:rsidP="008015E9">
      <w:pPr>
        <w:spacing w:line="360" w:lineRule="auto"/>
        <w:jc w:val="left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/>
          <w:b/>
          <w:bCs/>
          <w:sz w:val="28"/>
          <w:szCs w:val="36"/>
        </w:rPr>
        <w:t>2</w:t>
      </w:r>
      <w:r>
        <w:rPr>
          <w:rFonts w:ascii="仿宋" w:eastAsia="仿宋" w:hAnsi="仿宋" w:cs="仿宋" w:hint="eastAsia"/>
          <w:b/>
          <w:bCs/>
          <w:sz w:val="28"/>
          <w:szCs w:val="36"/>
        </w:rPr>
        <w:t>、学习课程</w:t>
      </w:r>
    </w:p>
    <w:p w:rsidR="001F2A95" w:rsidRDefault="001F2A95" w:rsidP="008015E9">
      <w:pPr>
        <w:spacing w:line="360" w:lineRule="auto"/>
        <w:ind w:firstLine="562"/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根据您选修的课程，点击网站上方菜单中的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“班级”</w:t>
      </w:r>
      <w:r>
        <w:rPr>
          <w:rFonts w:ascii="楷体" w:eastAsia="楷体" w:hAnsi="楷体" w:cs="楷体" w:hint="eastAsia"/>
          <w:sz w:val="28"/>
          <w:szCs w:val="28"/>
        </w:rPr>
        <w:t>进入班级选择界面，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选择您选修的课程所在班级</w:t>
      </w:r>
      <w:r>
        <w:rPr>
          <w:rFonts w:ascii="楷体" w:eastAsia="楷体" w:hAnsi="楷体" w:cs="楷体" w:hint="eastAsia"/>
          <w:sz w:val="28"/>
          <w:szCs w:val="28"/>
        </w:rPr>
        <w:t>，如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《创新思维与创业逻辑》</w:t>
      </w:r>
      <w:r>
        <w:rPr>
          <w:rFonts w:ascii="楷体" w:eastAsia="楷体" w:hAnsi="楷体" w:cs="楷体" w:hint="eastAsia"/>
          <w:sz w:val="28"/>
          <w:szCs w:val="28"/>
        </w:rPr>
        <w:t>，进入具体的学习界面，点击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“具体课件”</w:t>
      </w:r>
      <w:r>
        <w:rPr>
          <w:rFonts w:ascii="楷体" w:eastAsia="楷体" w:hAnsi="楷体" w:cs="楷体" w:hint="eastAsia"/>
          <w:sz w:val="28"/>
          <w:szCs w:val="28"/>
        </w:rPr>
        <w:t>进行学习，系统会自动为您记录学习进程。</w:t>
      </w:r>
    </w:p>
    <w:p w:rsidR="001F2A95" w:rsidRDefault="001F2A95" w:rsidP="008015E9">
      <w:pPr>
        <w:spacing w:line="360" w:lineRule="auto"/>
        <w:jc w:val="left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二、开课与考核</w:t>
      </w:r>
    </w:p>
    <w:p w:rsidR="001F2A95" w:rsidRDefault="001F2A95" w:rsidP="008015E9">
      <w:pPr>
        <w:spacing w:line="360" w:lineRule="auto"/>
        <w:jc w:val="left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/>
          <w:b/>
          <w:bCs/>
          <w:sz w:val="28"/>
          <w:szCs w:val="28"/>
        </w:rPr>
        <w:t>1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、进度安排：</w:t>
      </w:r>
    </w:p>
    <w:p w:rsidR="001F2A95" w:rsidRPr="008015E9" w:rsidRDefault="001F2A95" w:rsidP="008015E9">
      <w:pPr>
        <w:spacing w:line="360" w:lineRule="auto"/>
        <w:ind w:left="562"/>
        <w:jc w:val="left"/>
        <w:rPr>
          <w:rFonts w:ascii="楷体" w:eastAsia="楷体" w:hAnsi="楷体" w:cs="楷体"/>
          <w:color w:val="FF6600"/>
          <w:sz w:val="28"/>
          <w:szCs w:val="28"/>
        </w:rPr>
      </w:pPr>
      <w:r w:rsidRPr="008015E9">
        <w:rPr>
          <w:rFonts w:ascii="楷体" w:eastAsia="楷体" w:hAnsi="楷体" w:cs="楷体" w:hint="eastAsia"/>
          <w:b/>
          <w:bCs/>
          <w:color w:val="FF6600"/>
          <w:sz w:val="28"/>
          <w:szCs w:val="28"/>
        </w:rPr>
        <w:t>开课时间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：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2018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年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09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月</w:t>
      </w:r>
      <w:r>
        <w:rPr>
          <w:rFonts w:ascii="楷体" w:eastAsia="楷体" w:hAnsi="楷体" w:cs="楷体"/>
          <w:color w:val="FF6600"/>
          <w:sz w:val="28"/>
          <w:szCs w:val="28"/>
        </w:rPr>
        <w:t>21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日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——2018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年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12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月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28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日</w:t>
      </w:r>
    </w:p>
    <w:p w:rsidR="001F2A95" w:rsidRPr="008015E9" w:rsidRDefault="001F2A95" w:rsidP="008015E9">
      <w:pPr>
        <w:spacing w:line="360" w:lineRule="auto"/>
        <w:ind w:firstLine="562"/>
        <w:rPr>
          <w:rFonts w:ascii="楷体" w:eastAsia="楷体" w:hAnsi="楷体" w:cs="楷体"/>
          <w:color w:val="FF6600"/>
          <w:sz w:val="28"/>
          <w:szCs w:val="28"/>
        </w:rPr>
      </w:pPr>
      <w:r w:rsidRPr="008015E9">
        <w:rPr>
          <w:rFonts w:ascii="楷体" w:eastAsia="楷体" w:hAnsi="楷体" w:cs="楷体" w:hint="eastAsia"/>
          <w:b/>
          <w:bCs/>
          <w:color w:val="FF6600"/>
          <w:sz w:val="28"/>
          <w:szCs w:val="28"/>
        </w:rPr>
        <w:t>考试时间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：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2018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年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11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月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05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日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——2018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年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12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月</w:t>
      </w:r>
      <w:r w:rsidRPr="008015E9">
        <w:rPr>
          <w:rFonts w:ascii="楷体" w:eastAsia="楷体" w:hAnsi="楷体" w:cs="楷体"/>
          <w:color w:val="FF6600"/>
          <w:sz w:val="28"/>
          <w:szCs w:val="28"/>
        </w:rPr>
        <w:t>28</w:t>
      </w:r>
      <w:r w:rsidRPr="008015E9">
        <w:rPr>
          <w:rFonts w:ascii="楷体" w:eastAsia="楷体" w:hAnsi="楷体" w:cs="楷体" w:hint="eastAsia"/>
          <w:color w:val="FF6600"/>
          <w:sz w:val="28"/>
          <w:szCs w:val="28"/>
        </w:rPr>
        <w:t>日</w:t>
      </w:r>
    </w:p>
    <w:p w:rsidR="001F2A95" w:rsidRDefault="001F2A95" w:rsidP="008015E9">
      <w:pPr>
        <w:spacing w:line="360" w:lineRule="auto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/>
          <w:b/>
          <w:bCs/>
          <w:sz w:val="28"/>
          <w:szCs w:val="28"/>
        </w:rPr>
        <w:t>2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、考核方法</w:t>
      </w:r>
    </w:p>
    <w:p w:rsidR="001F2A95" w:rsidRDefault="001F2A95" w:rsidP="008015E9">
      <w:pPr>
        <w:spacing w:line="360" w:lineRule="auto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/>
          <w:b/>
          <w:bCs/>
          <w:sz w:val="32"/>
          <w:szCs w:val="32"/>
        </w:rPr>
        <w:t xml:space="preserve">  </w:t>
      </w:r>
      <w:r>
        <w:rPr>
          <w:rFonts w:ascii="楷体" w:eastAsia="楷体" w:hAnsi="楷体" w:cs="楷体"/>
          <w:sz w:val="28"/>
          <w:szCs w:val="28"/>
        </w:rPr>
        <w:t xml:space="preserve"> </w:t>
      </w:r>
      <w:r>
        <w:rPr>
          <w:rFonts w:ascii="楷体" w:eastAsia="楷体" w:hAnsi="楷体" w:cs="楷体" w:hint="eastAsia"/>
          <w:sz w:val="28"/>
          <w:szCs w:val="28"/>
        </w:rPr>
        <w:t>在考试期间，采用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网络考试</w:t>
      </w:r>
      <w:r>
        <w:rPr>
          <w:rFonts w:ascii="楷体" w:eastAsia="楷体" w:hAnsi="楷体" w:cs="楷体" w:hint="eastAsia"/>
          <w:sz w:val="28"/>
          <w:szCs w:val="28"/>
        </w:rPr>
        <w:t>的方法，学生在学完所选课程的全部视频后，可进入“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个人中心”</w:t>
      </w:r>
      <w:r>
        <w:rPr>
          <w:rFonts w:ascii="楷体" w:eastAsia="楷体" w:hAnsi="楷体" w:cs="楷体" w:hint="eastAsia"/>
          <w:sz w:val="28"/>
          <w:szCs w:val="28"/>
        </w:rPr>
        <w:t>，在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“我的班级”</w:t>
      </w:r>
      <w:r>
        <w:rPr>
          <w:rFonts w:ascii="楷体" w:eastAsia="楷体" w:hAnsi="楷体" w:cs="楷体" w:hint="eastAsia"/>
          <w:sz w:val="28"/>
          <w:szCs w:val="28"/>
        </w:rPr>
        <w:t>部分，点击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“开始考试”，</w:t>
      </w:r>
      <w:r>
        <w:rPr>
          <w:rFonts w:ascii="楷体" w:eastAsia="楷体" w:hAnsi="楷体" w:cs="楷体" w:hint="eastAsia"/>
          <w:sz w:val="28"/>
          <w:szCs w:val="28"/>
        </w:rPr>
        <w:t>进入考试系统进行考试，系统自动记录考试成绩作为本门课程成绩。成绩占比分配如下：</w:t>
      </w:r>
    </w:p>
    <w:p w:rsidR="001F2A95" w:rsidRDefault="001F2A95" w:rsidP="008015E9">
      <w:pPr>
        <w:pStyle w:val="BodyText"/>
        <w:rPr>
          <w:rFonts w:ascii="楷体" w:eastAsia="楷体" w:hAnsi="楷体" w:cs="楷体"/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2592"/>
        <w:gridCol w:w="3550"/>
        <w:gridCol w:w="2222"/>
      </w:tblGrid>
      <w:tr w:rsidR="001F2A95" w:rsidTr="00D60C10">
        <w:trPr>
          <w:trHeight w:hRule="exact" w:val="567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微软雅黑" w:hint="eastAsia"/>
                <w:b/>
                <w:bCs/>
                <w:sz w:val="32"/>
                <w:szCs w:val="32"/>
              </w:rPr>
              <w:t>项目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微软雅黑" w:hint="eastAsia"/>
                <w:b/>
                <w:bCs/>
                <w:sz w:val="32"/>
                <w:szCs w:val="32"/>
              </w:rPr>
              <w:t>要求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微软雅黑" w:hint="eastAsia"/>
                <w:b/>
                <w:bCs/>
                <w:sz w:val="32"/>
                <w:szCs w:val="32"/>
              </w:rPr>
              <w:t>占比</w:t>
            </w:r>
          </w:p>
        </w:tc>
      </w:tr>
      <w:tr w:rsidR="001F2A95" w:rsidTr="00D60C10">
        <w:trPr>
          <w:trHeight w:hRule="exact" w:val="567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 w:hint="eastAsia"/>
                <w:bCs/>
                <w:sz w:val="28"/>
                <w:szCs w:val="28"/>
              </w:rPr>
              <w:t>在线学习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 w:hint="eastAsia"/>
                <w:bCs/>
                <w:sz w:val="28"/>
                <w:szCs w:val="28"/>
              </w:rPr>
              <w:t>完成线上学习内容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/>
                <w:bCs/>
                <w:sz w:val="28"/>
                <w:szCs w:val="28"/>
              </w:rPr>
              <w:t>40%</w:t>
            </w:r>
          </w:p>
        </w:tc>
      </w:tr>
      <w:tr w:rsidR="001F2A95" w:rsidTr="00D60C10">
        <w:trPr>
          <w:trHeight w:hRule="exact" w:val="567"/>
          <w:jc w:val="center"/>
        </w:trPr>
        <w:tc>
          <w:tcPr>
            <w:tcW w:w="2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 w:hint="eastAsia"/>
                <w:bCs/>
                <w:sz w:val="28"/>
                <w:szCs w:val="28"/>
              </w:rPr>
              <w:t>在线讨论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 w:hint="eastAsia"/>
                <w:bCs/>
                <w:sz w:val="28"/>
                <w:szCs w:val="28"/>
              </w:rPr>
              <w:t>积极参与讨论、评论</w:t>
            </w:r>
          </w:p>
        </w:tc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/>
                <w:bCs/>
                <w:sz w:val="28"/>
                <w:szCs w:val="28"/>
              </w:rPr>
              <w:t>10%</w:t>
            </w:r>
          </w:p>
        </w:tc>
      </w:tr>
      <w:tr w:rsidR="001F2A95" w:rsidTr="00D60C10">
        <w:trPr>
          <w:trHeight w:hRule="exact" w:val="567"/>
          <w:jc w:val="center"/>
        </w:trPr>
        <w:tc>
          <w:tcPr>
            <w:tcW w:w="2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 w:hint="eastAsia"/>
                <w:bCs/>
                <w:sz w:val="28"/>
                <w:szCs w:val="28"/>
              </w:rPr>
              <w:t>期末考核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 w:hint="eastAsia"/>
                <w:bCs/>
                <w:sz w:val="28"/>
                <w:szCs w:val="28"/>
              </w:rPr>
              <w:t>在线考试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/>
                <w:bCs/>
                <w:sz w:val="28"/>
                <w:szCs w:val="28"/>
              </w:rPr>
              <w:t>50%</w:t>
            </w:r>
          </w:p>
        </w:tc>
      </w:tr>
      <w:tr w:rsidR="001F2A95" w:rsidTr="00D60C10">
        <w:trPr>
          <w:trHeight w:hRule="exact" w:val="567"/>
          <w:jc w:val="center"/>
        </w:trPr>
        <w:tc>
          <w:tcPr>
            <w:tcW w:w="8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A95" w:rsidRDefault="001F2A95" w:rsidP="00D60C10">
            <w:pPr>
              <w:jc w:val="center"/>
              <w:rPr>
                <w:rFonts w:ascii="仿宋" w:eastAsia="仿宋" w:hAnsi="仿宋" w:cs="微软雅黑"/>
                <w:bCs/>
                <w:sz w:val="28"/>
                <w:szCs w:val="28"/>
              </w:rPr>
            </w:pPr>
            <w:r>
              <w:rPr>
                <w:rFonts w:ascii="仿宋" w:eastAsia="仿宋" w:hAnsi="仿宋" w:cs="微软雅黑" w:hint="eastAsia"/>
                <w:bCs/>
                <w:sz w:val="28"/>
                <w:szCs w:val="28"/>
              </w:rPr>
              <w:t>合计：</w:t>
            </w:r>
            <w:r>
              <w:rPr>
                <w:rFonts w:ascii="仿宋" w:eastAsia="仿宋" w:hAnsi="仿宋" w:cs="微软雅黑"/>
                <w:bCs/>
                <w:sz w:val="28"/>
                <w:szCs w:val="28"/>
              </w:rPr>
              <w:t>100</w:t>
            </w:r>
            <w:r>
              <w:rPr>
                <w:rFonts w:ascii="仿宋" w:eastAsia="仿宋" w:hAnsi="仿宋" w:cs="微软雅黑" w:hint="eastAsia"/>
                <w:bCs/>
                <w:sz w:val="28"/>
                <w:szCs w:val="28"/>
              </w:rPr>
              <w:t>分</w:t>
            </w:r>
          </w:p>
        </w:tc>
      </w:tr>
    </w:tbl>
    <w:p w:rsidR="001F2A95" w:rsidRDefault="001F2A95" w:rsidP="008015E9">
      <w:pPr>
        <w:spacing w:line="360" w:lineRule="auto"/>
        <w:rPr>
          <w:rFonts w:ascii="楷体" w:eastAsia="楷体" w:hAnsi="楷体" w:cs="楷体"/>
          <w:sz w:val="32"/>
          <w:szCs w:val="32"/>
        </w:rPr>
      </w:pPr>
    </w:p>
    <w:p w:rsidR="001F2A95" w:rsidRDefault="001F2A95" w:rsidP="008015E9">
      <w:pPr>
        <w:spacing w:line="360" w:lineRule="auto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32"/>
          <w:szCs w:val="32"/>
        </w:rPr>
        <w:t>三、如果您有其他问</w:t>
      </w:r>
      <w:r>
        <w:rPr>
          <w:rFonts w:ascii="楷体" w:eastAsia="楷体" w:hAnsi="楷体" w:cs="楷体" w:hint="eastAsia"/>
          <w:sz w:val="28"/>
          <w:szCs w:val="28"/>
        </w:rPr>
        <w:t>题，欢迎您与我们联系，联系方式如下</w:t>
      </w:r>
      <w:r>
        <w:rPr>
          <w:rFonts w:ascii="楷体" w:eastAsia="楷体" w:hAnsi="楷体" w:cs="楷体"/>
          <w:sz w:val="28"/>
          <w:szCs w:val="28"/>
        </w:rPr>
        <w:t xml:space="preserve">     </w:t>
      </w:r>
    </w:p>
    <w:p w:rsidR="001F2A95" w:rsidRDefault="001F2A95" w:rsidP="008015E9">
      <w:pPr>
        <w:spacing w:line="360" w:lineRule="auto"/>
        <w:ind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联系人：李老师</w:t>
      </w:r>
    </w:p>
    <w:p w:rsidR="001F2A95" w:rsidRDefault="001F2A95" w:rsidP="008015E9">
      <w:pPr>
        <w:spacing w:line="360" w:lineRule="auto"/>
        <w:jc w:val="left"/>
        <w:rPr>
          <w:rFonts w:ascii="宋体" w:cs="宋体"/>
          <w:sz w:val="28"/>
          <w:szCs w:val="28"/>
        </w:rPr>
      </w:pPr>
      <w:r>
        <w:rPr>
          <w:rFonts w:ascii="楷体" w:eastAsia="楷体" w:hAnsi="楷体" w:cs="楷体"/>
          <w:sz w:val="28"/>
          <w:szCs w:val="28"/>
        </w:rPr>
        <w:t xml:space="preserve">    </w:t>
      </w:r>
      <w:r>
        <w:rPr>
          <w:rFonts w:ascii="楷体" w:eastAsia="楷体" w:hAnsi="楷体" w:cs="楷体" w:hint="eastAsia"/>
          <w:sz w:val="28"/>
          <w:szCs w:val="28"/>
        </w:rPr>
        <w:t>联系电话：</w:t>
      </w:r>
      <w:r>
        <w:rPr>
          <w:rFonts w:ascii="楷体" w:eastAsia="楷体" w:hAnsi="楷体" w:cs="楷体"/>
          <w:sz w:val="28"/>
          <w:szCs w:val="28"/>
        </w:rPr>
        <w:t>17786424575</w:t>
      </w:r>
    </w:p>
    <w:p w:rsidR="001F2A95" w:rsidRDefault="001F2A95">
      <w:pPr>
        <w:spacing w:line="360" w:lineRule="auto"/>
        <w:jc w:val="left"/>
        <w:rPr>
          <w:rFonts w:ascii="宋体" w:cs="宋体"/>
          <w:sz w:val="28"/>
          <w:szCs w:val="28"/>
        </w:rPr>
      </w:pPr>
    </w:p>
    <w:p w:rsidR="001F2A95" w:rsidRPr="00151063" w:rsidRDefault="001F2A95">
      <w:pPr>
        <w:spacing w:line="360" w:lineRule="auto"/>
        <w:jc w:val="left"/>
        <w:rPr>
          <w:rFonts w:ascii="宋体" w:cs="宋体"/>
          <w:b/>
          <w:sz w:val="28"/>
          <w:szCs w:val="28"/>
        </w:rPr>
      </w:pPr>
      <w:r w:rsidRPr="00151063">
        <w:rPr>
          <w:rFonts w:ascii="宋体" w:cs="宋体" w:hint="eastAsia"/>
          <w:b/>
          <w:sz w:val="28"/>
          <w:szCs w:val="28"/>
        </w:rPr>
        <w:t>详细使用说明如下：</w:t>
      </w:r>
    </w:p>
    <w:p w:rsidR="001F2A95" w:rsidRDefault="001F2A95">
      <w:pPr>
        <w:spacing w:line="360" w:lineRule="auto"/>
        <w:outlineLvl w:val="0"/>
        <w:rPr>
          <w:rFonts w:asci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一、登录</w:t>
      </w:r>
      <w:bookmarkEnd w:id="0"/>
      <w:r>
        <w:rPr>
          <w:rFonts w:ascii="宋体" w:hAnsi="宋体" w:cs="宋体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注册</w:t>
      </w:r>
    </w:p>
    <w:p w:rsidR="001F2A95" w:rsidRDefault="001F2A95">
      <w:pPr>
        <w:spacing w:line="360" w:lineRule="auto"/>
        <w:jc w:val="left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、在浏览器的地址栏中输入</w:t>
      </w:r>
      <w:hyperlink r:id="rId8" w:history="1">
        <w:r>
          <w:rPr>
            <w:rFonts w:ascii="宋体" w:hAnsi="宋体" w:cs="宋体"/>
            <w:b/>
            <w:bCs/>
            <w:sz w:val="24"/>
            <w:szCs w:val="24"/>
            <w:u w:val="single"/>
          </w:rPr>
          <w:t>www.i-ronge.com</w:t>
        </w:r>
      </w:hyperlink>
      <w:r>
        <w:rPr>
          <w:rFonts w:ascii="宋体" w:hAnsi="宋体" w:cs="宋体"/>
          <w:b/>
          <w:bCs/>
          <w:sz w:val="24"/>
          <w:szCs w:val="24"/>
          <w:u w:val="single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>，回车后会显示</w:t>
      </w:r>
      <w:r>
        <w:rPr>
          <w:rFonts w:ascii="宋体" w:hAnsi="宋体" w:cs="宋体" w:hint="eastAsia"/>
          <w:b/>
          <w:bCs/>
          <w:sz w:val="24"/>
          <w:szCs w:val="24"/>
        </w:rPr>
        <w:t>“融</w:t>
      </w:r>
      <w:r>
        <w:rPr>
          <w:rFonts w:ascii="宋体" w:hAnsi="宋体" w:cs="宋体"/>
          <w:b/>
          <w:bCs/>
          <w:sz w:val="24"/>
          <w:szCs w:val="24"/>
        </w:rPr>
        <w:t>e</w:t>
      </w:r>
      <w:r>
        <w:rPr>
          <w:rFonts w:ascii="宋体" w:hAnsi="宋体" w:cs="宋体" w:hint="eastAsia"/>
          <w:b/>
          <w:bCs/>
          <w:sz w:val="24"/>
          <w:szCs w:val="24"/>
        </w:rPr>
        <w:t>学”</w:t>
      </w:r>
      <w:r>
        <w:rPr>
          <w:rFonts w:ascii="宋体" w:hAnsi="宋体" w:cs="宋体" w:hint="eastAsia"/>
          <w:sz w:val="24"/>
          <w:szCs w:val="24"/>
        </w:rPr>
        <w:t>首页，如</w:t>
      </w:r>
      <w:r>
        <w:rPr>
          <w:rFonts w:ascii="宋体" w:hAnsi="宋体" w:cs="宋体" w:hint="eastAsia"/>
          <w:b/>
          <w:bCs/>
          <w:sz w:val="24"/>
          <w:szCs w:val="24"/>
        </w:rPr>
        <w:t>图</w:t>
      </w:r>
      <w:r>
        <w:rPr>
          <w:rFonts w:ascii="宋体" w:hAnsi="宋体" w:cs="宋体"/>
          <w:b/>
          <w:bCs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所示。</w:t>
      </w:r>
    </w:p>
    <w:p w:rsidR="001F2A95" w:rsidRDefault="001F2A95">
      <w:pPr>
        <w:spacing w:line="360" w:lineRule="auto"/>
        <w:jc w:val="center"/>
        <w:rPr>
          <w:rFonts w:ascii="宋体" w:cs="宋体"/>
          <w:sz w:val="24"/>
          <w:szCs w:val="24"/>
        </w:rPr>
      </w:pPr>
      <w:r w:rsidRPr="009E58F0">
        <w:rPr>
          <w:rFonts w:ascii="宋体" w:cs="宋体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02.75pt;height:188.25pt;visibility:visible">
            <v:imagedata r:id="rId9" o:title=""/>
          </v:shape>
        </w:pict>
      </w:r>
    </w:p>
    <w:p w:rsidR="001F2A95" w:rsidRDefault="001F2A95">
      <w:pPr>
        <w:spacing w:line="360" w:lineRule="auto"/>
        <w:jc w:val="center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图</w:t>
      </w:r>
      <w:r>
        <w:rPr>
          <w:rFonts w:ascii="宋体" w:hAnsi="宋体" w:cs="宋体"/>
          <w:b/>
          <w:bCs/>
          <w:sz w:val="24"/>
          <w:szCs w:val="24"/>
        </w:rPr>
        <w:t>1</w:t>
      </w:r>
      <w:r>
        <w:rPr>
          <w:rFonts w:ascii="宋体" w:hAnsi="宋体" w:cs="宋体"/>
          <w:sz w:val="24"/>
          <w:szCs w:val="24"/>
        </w:rPr>
        <w:t xml:space="preserve"> </w:t>
      </w:r>
    </w:p>
    <w:p w:rsidR="001F2A95" w:rsidRDefault="001F2A95" w:rsidP="008B42AE">
      <w:pPr>
        <w:spacing w:line="360" w:lineRule="auto"/>
        <w:ind w:firstLineChars="200" w:firstLine="31680"/>
        <w:jc w:val="left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、点击网站右上角“</w:t>
      </w:r>
      <w:r>
        <w:rPr>
          <w:rFonts w:ascii="宋体" w:hAnsi="宋体" w:cs="宋体" w:hint="eastAsia"/>
          <w:b/>
          <w:bCs/>
          <w:sz w:val="24"/>
          <w:szCs w:val="24"/>
        </w:rPr>
        <w:t>登录</w:t>
      </w:r>
      <w:r>
        <w:rPr>
          <w:rFonts w:ascii="宋体" w:hAnsi="宋体" w:cs="宋体" w:hint="eastAsia"/>
          <w:sz w:val="24"/>
          <w:szCs w:val="24"/>
        </w:rPr>
        <w:t>”进入登录界面，如图</w:t>
      </w: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所示，</w:t>
      </w:r>
      <w:r>
        <w:rPr>
          <w:rFonts w:ascii="宋体" w:hAnsi="宋体" w:cs="宋体" w:hint="eastAsia"/>
          <w:b/>
          <w:bCs/>
          <w:sz w:val="24"/>
          <w:szCs w:val="24"/>
        </w:rPr>
        <w:t>输入用户名和密码</w:t>
      </w:r>
      <w:r>
        <w:rPr>
          <w:rFonts w:ascii="宋体" w:hAnsi="宋体" w:cs="宋体" w:hint="eastAsia"/>
          <w:sz w:val="24"/>
          <w:szCs w:val="24"/>
        </w:rPr>
        <w:t>即可登录，也可以使用第三方快捷登录。</w:t>
      </w:r>
    </w:p>
    <w:p w:rsidR="001F2A95" w:rsidRDefault="001F2A95">
      <w:pPr>
        <w:spacing w:line="360" w:lineRule="auto"/>
        <w:jc w:val="left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 xml:space="preserve">   </w:t>
      </w:r>
      <w:r>
        <w:rPr>
          <w:rFonts w:ascii="宋体" w:hAnsi="宋体" w:cs="宋体" w:hint="eastAsia"/>
          <w:b/>
          <w:bCs/>
          <w:sz w:val="24"/>
          <w:szCs w:val="24"/>
        </w:rPr>
        <w:t>用户名：学号</w:t>
      </w:r>
      <w:r>
        <w:rPr>
          <w:rFonts w:ascii="宋体" w:hAnsi="宋体" w:cs="宋体"/>
          <w:b/>
          <w:bCs/>
          <w:sz w:val="24"/>
          <w:szCs w:val="24"/>
        </w:rPr>
        <w:t>/</w:t>
      </w:r>
      <w:r>
        <w:rPr>
          <w:rFonts w:ascii="宋体" w:hAnsi="宋体" w:cs="宋体" w:hint="eastAsia"/>
          <w:b/>
          <w:bCs/>
          <w:sz w:val="24"/>
          <w:szCs w:val="24"/>
        </w:rPr>
        <w:t>邮箱</w:t>
      </w:r>
      <w:r>
        <w:rPr>
          <w:rFonts w:ascii="宋体" w:hAnsi="宋体" w:cs="宋体"/>
          <w:b/>
          <w:bCs/>
          <w:sz w:val="24"/>
          <w:szCs w:val="24"/>
        </w:rPr>
        <w:t>/</w:t>
      </w:r>
      <w:r>
        <w:rPr>
          <w:rFonts w:ascii="宋体" w:hAnsi="宋体" w:cs="宋体" w:hint="eastAsia"/>
          <w:b/>
          <w:bCs/>
          <w:sz w:val="24"/>
          <w:szCs w:val="24"/>
        </w:rPr>
        <w:t>手机号</w:t>
      </w:r>
    </w:p>
    <w:p w:rsidR="001F2A95" w:rsidRDefault="001F2A95">
      <w:pPr>
        <w:spacing w:line="360" w:lineRule="auto"/>
        <w:jc w:val="left"/>
        <w:rPr>
          <w:rFonts w:ascii="宋体" w:cs="宋体"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 xml:space="preserve">   </w:t>
      </w:r>
      <w:r>
        <w:rPr>
          <w:rFonts w:ascii="宋体" w:hAnsi="宋体" w:cs="宋体" w:hint="eastAsia"/>
          <w:b/>
          <w:bCs/>
          <w:sz w:val="24"/>
          <w:szCs w:val="24"/>
        </w:rPr>
        <w:t>初始密码：</w:t>
      </w:r>
      <w:r>
        <w:rPr>
          <w:rFonts w:ascii="宋体" w:hAnsi="宋体" w:cs="宋体"/>
          <w:b/>
          <w:bCs/>
          <w:sz w:val="24"/>
          <w:szCs w:val="24"/>
        </w:rPr>
        <w:t>123456</w:t>
      </w:r>
      <w:r>
        <w:rPr>
          <w:rFonts w:ascii="宋体" w:hAnsi="宋体" w:cs="宋体" w:hint="eastAsia"/>
          <w:b/>
          <w:bCs/>
          <w:sz w:val="24"/>
          <w:szCs w:val="24"/>
        </w:rPr>
        <w:t>（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完善个人信息后可以修改密码</w:t>
      </w:r>
      <w:r>
        <w:rPr>
          <w:rFonts w:ascii="宋体" w:hAnsi="宋体" w:cs="宋体" w:hint="eastAsia"/>
          <w:b/>
          <w:bCs/>
          <w:sz w:val="24"/>
          <w:szCs w:val="24"/>
        </w:rPr>
        <w:t>）</w:t>
      </w:r>
    </w:p>
    <w:p w:rsidR="001F2A95" w:rsidRDefault="001F2A95">
      <w:pPr>
        <w:spacing w:line="360" w:lineRule="auto"/>
        <w:jc w:val="center"/>
        <w:rPr>
          <w:rFonts w:ascii="宋体" w:cs="宋体"/>
          <w:sz w:val="24"/>
          <w:szCs w:val="24"/>
        </w:rPr>
      </w:pPr>
      <w:r w:rsidRPr="009E58F0">
        <w:rPr>
          <w:rFonts w:ascii="宋体" w:cs="宋体"/>
          <w:noProof/>
        </w:rPr>
        <w:pict>
          <v:shape id="_x0000_i1026" type="#_x0000_t75" style="width:506.25pt;height:199.5pt;visibility:visible">
            <v:imagedata r:id="rId10" o:title=""/>
          </v:shape>
        </w:pict>
      </w:r>
    </w:p>
    <w:p w:rsidR="001F2A95" w:rsidRDefault="001F2A95">
      <w:pPr>
        <w:spacing w:line="360" w:lineRule="auto"/>
        <w:jc w:val="center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图</w:t>
      </w:r>
      <w:r>
        <w:rPr>
          <w:rFonts w:ascii="宋体" w:hAnsi="宋体" w:cs="宋体"/>
          <w:b/>
          <w:bCs/>
          <w:sz w:val="24"/>
          <w:szCs w:val="24"/>
        </w:rPr>
        <w:t>2</w:t>
      </w:r>
    </w:p>
    <w:p w:rsidR="001F2A95" w:rsidRDefault="001F2A95">
      <w:pPr>
        <w:spacing w:line="360" w:lineRule="auto"/>
        <w:jc w:val="center"/>
        <w:rPr>
          <w:rFonts w:ascii="宋体" w:cs="宋体"/>
          <w:b/>
          <w:bCs/>
          <w:sz w:val="24"/>
          <w:szCs w:val="24"/>
        </w:rPr>
      </w:pPr>
    </w:p>
    <w:p w:rsidR="001F2A95" w:rsidRDefault="001F2A95">
      <w:pPr>
        <w:spacing w:line="360" w:lineRule="auto"/>
        <w:outlineLvl w:val="0"/>
        <w:rPr>
          <w:rFonts w:ascii="宋体" w:cs="宋体"/>
          <w:b/>
          <w:bCs/>
          <w:sz w:val="28"/>
          <w:szCs w:val="28"/>
        </w:rPr>
      </w:pPr>
      <w:bookmarkStart w:id="1" w:name="_Toc428648623"/>
      <w:r>
        <w:rPr>
          <w:rFonts w:ascii="宋体" w:hAnsi="宋体" w:cs="宋体" w:hint="eastAsia"/>
          <w:b/>
          <w:bCs/>
          <w:sz w:val="28"/>
          <w:szCs w:val="28"/>
        </w:rPr>
        <w:t>二、</w:t>
      </w:r>
      <w:bookmarkEnd w:id="1"/>
      <w:r>
        <w:rPr>
          <w:rFonts w:ascii="宋体" w:hAnsi="宋体" w:cs="宋体" w:hint="eastAsia"/>
          <w:b/>
          <w:bCs/>
          <w:sz w:val="28"/>
          <w:szCs w:val="28"/>
        </w:rPr>
        <w:t>个人中心</w:t>
      </w:r>
    </w:p>
    <w:p w:rsidR="001F2A95" w:rsidRDefault="001F2A95">
      <w:pPr>
        <w:spacing w:line="360" w:lineRule="auto"/>
        <w:ind w:firstLine="480"/>
        <w:jc w:val="left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1.</w:t>
      </w:r>
      <w:r>
        <w:rPr>
          <w:rFonts w:ascii="宋体" w:hAnsi="宋体" w:cs="宋体" w:hint="eastAsia"/>
          <w:sz w:val="24"/>
          <w:szCs w:val="24"/>
        </w:rPr>
        <w:t>登录成功后，点击用户名或者头像进入个人中心，在【我的学习】下方点击“我的班级”就会出现自己所在班级及课程，点击“开始上课”进行学习。如图</w:t>
      </w: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所示。</w:t>
      </w:r>
    </w:p>
    <w:p w:rsidR="001F2A95" w:rsidRDefault="001F2A95">
      <w:pPr>
        <w:spacing w:line="360" w:lineRule="auto"/>
        <w:ind w:firstLine="480"/>
        <w:rPr>
          <w:rFonts w:ascii="宋体" w:cs="宋体"/>
          <w:sz w:val="24"/>
          <w:szCs w:val="24"/>
        </w:rPr>
      </w:pPr>
      <w:r>
        <w:rPr>
          <w:noProof/>
        </w:rPr>
        <w:pict>
          <v:shape id="_x0000_i1027" type="#_x0000_t75" style="width:435pt;height:207.75pt;visibility:visible">
            <v:imagedata r:id="rId11" o:title=""/>
          </v:shape>
        </w:pict>
      </w:r>
    </w:p>
    <w:p w:rsidR="001F2A95" w:rsidRDefault="001F2A95">
      <w:pPr>
        <w:spacing w:line="360" w:lineRule="auto"/>
        <w:jc w:val="center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图</w:t>
      </w:r>
      <w:r>
        <w:rPr>
          <w:rFonts w:ascii="宋体" w:hAnsi="宋体" w:cs="宋体"/>
          <w:b/>
          <w:bCs/>
          <w:sz w:val="24"/>
          <w:szCs w:val="24"/>
        </w:rPr>
        <w:t xml:space="preserve">3   </w:t>
      </w:r>
    </w:p>
    <w:p w:rsidR="001F2A95" w:rsidRDefault="001F2A95">
      <w:pPr>
        <w:spacing w:line="360" w:lineRule="auto"/>
        <w:ind w:firstLine="480"/>
        <w:jc w:val="left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2.</w:t>
      </w:r>
      <w:r>
        <w:rPr>
          <w:rFonts w:ascii="宋体" w:hAnsi="宋体" w:cs="宋体" w:hint="eastAsia"/>
          <w:sz w:val="24"/>
          <w:szCs w:val="24"/>
        </w:rPr>
        <w:t>点击班级下方的课程视频开始学习，章节前面的蓝色实心圆圈表示已经学完，请确保章节前的蓝色圆圈变为实心。</w:t>
      </w:r>
      <w:r>
        <w:rPr>
          <w:rFonts w:ascii="宋体" w:hAnsi="宋体" w:cs="宋体" w:hint="eastAsia"/>
          <w:b/>
          <w:bCs/>
          <w:sz w:val="24"/>
          <w:szCs w:val="24"/>
        </w:rPr>
        <w:t>没有变为实心系统直接记录为未学完，所以视频一定要看到最后一秒哦。</w:t>
      </w:r>
    </w:p>
    <w:p w:rsidR="001F2A95" w:rsidRDefault="001F2A95">
      <w:pPr>
        <w:spacing w:line="360" w:lineRule="auto"/>
        <w:jc w:val="center"/>
        <w:rPr>
          <w:rFonts w:ascii="宋体" w:cs="宋体"/>
        </w:rPr>
      </w:pPr>
      <w:r>
        <w:rPr>
          <w:noProof/>
        </w:rPr>
        <w:pict>
          <v:shape id="_x0000_i1028" type="#_x0000_t75" style="width:7in;height:266.25pt;visibility:visible">
            <v:imagedata r:id="rId12" o:title=""/>
          </v:shape>
        </w:pict>
      </w:r>
    </w:p>
    <w:p w:rsidR="001F2A95" w:rsidRDefault="001F2A95">
      <w:pPr>
        <w:tabs>
          <w:tab w:val="left" w:pos="4127"/>
        </w:tabs>
        <w:spacing w:line="360" w:lineRule="auto"/>
        <w:jc w:val="center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图</w:t>
      </w:r>
      <w:r>
        <w:rPr>
          <w:rFonts w:ascii="宋体" w:hAnsi="宋体" w:cs="宋体"/>
          <w:b/>
          <w:bCs/>
          <w:sz w:val="24"/>
          <w:szCs w:val="24"/>
        </w:rPr>
        <w:t>4</w:t>
      </w:r>
    </w:p>
    <w:p w:rsidR="001F2A95" w:rsidRDefault="001F2A95" w:rsidP="008B42AE">
      <w:pPr>
        <w:spacing w:line="360" w:lineRule="auto"/>
        <w:ind w:firstLineChars="200" w:firstLine="31680"/>
        <w:jc w:val="left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4.</w:t>
      </w:r>
      <w:r>
        <w:rPr>
          <w:rFonts w:ascii="宋体" w:hAnsi="宋体" w:cs="宋体" w:hint="eastAsia"/>
          <w:sz w:val="24"/>
          <w:szCs w:val="24"/>
        </w:rPr>
        <w:t>在我的资料里编辑基本资料，修改个人头像，修改密码，修改绑定邮箱，绑定第三方账号登录，如图</w:t>
      </w: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所示。</w:t>
      </w:r>
    </w:p>
    <w:p w:rsidR="001F2A95" w:rsidRDefault="001F2A95">
      <w:pPr>
        <w:spacing w:line="360" w:lineRule="auto"/>
        <w:jc w:val="center"/>
        <w:rPr>
          <w:rFonts w:ascii="宋体" w:cs="宋体"/>
          <w:sz w:val="24"/>
          <w:szCs w:val="24"/>
        </w:rPr>
      </w:pPr>
      <w:r w:rsidRPr="009E58F0">
        <w:rPr>
          <w:rFonts w:ascii="宋体" w:cs="宋体"/>
          <w:noProof/>
        </w:rPr>
        <w:pict>
          <v:shape id="图片 20" o:spid="_x0000_i1029" type="#_x0000_t75" style="width:444pt;height:230.25pt;visibility:visible">
            <v:imagedata r:id="rId13" o:title=""/>
          </v:shape>
        </w:pict>
      </w:r>
    </w:p>
    <w:p w:rsidR="001F2A95" w:rsidRDefault="001F2A95">
      <w:pPr>
        <w:spacing w:line="360" w:lineRule="auto"/>
        <w:jc w:val="center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图</w:t>
      </w:r>
      <w:r>
        <w:rPr>
          <w:rFonts w:ascii="宋体" w:hAnsi="宋体" w:cs="宋体"/>
          <w:b/>
          <w:bCs/>
          <w:sz w:val="24"/>
          <w:szCs w:val="24"/>
        </w:rPr>
        <w:t>5</w:t>
      </w:r>
    </w:p>
    <w:p w:rsidR="001F2A95" w:rsidRDefault="001F2A95" w:rsidP="00EF576B">
      <w:pPr>
        <w:numPr>
          <w:ilvl w:val="0"/>
          <w:numId w:val="1"/>
        </w:numPr>
        <w:spacing w:line="360" w:lineRule="auto"/>
        <w:ind w:firstLineChars="200" w:firstLine="31680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我的问答中可以查看自己提的问题和回答的问题，我的消息显示系统推送的消息，如赠送课程等。</w:t>
      </w:r>
      <w:bookmarkStart w:id="2" w:name="_Toc428648624"/>
    </w:p>
    <w:p w:rsidR="001F2A95" w:rsidRDefault="001F2A95" w:rsidP="00EF576B">
      <w:pPr>
        <w:numPr>
          <w:ilvl w:val="0"/>
          <w:numId w:val="1"/>
        </w:numPr>
        <w:spacing w:line="360" w:lineRule="auto"/>
        <w:ind w:firstLineChars="200" w:firstLine="31680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学习完后申请证书，我们会颁发一个中潮互联网教育有限公司的结课证书，在我的证书中可以查看到证书详情。如图</w:t>
      </w:r>
      <w:r>
        <w:rPr>
          <w:rFonts w:ascii="宋体" w:hAnsi="宋体" w:cs="宋体"/>
          <w:sz w:val="24"/>
          <w:szCs w:val="24"/>
        </w:rPr>
        <w:t>6</w:t>
      </w:r>
      <w:r>
        <w:rPr>
          <w:rFonts w:ascii="宋体" w:hAnsi="宋体" w:cs="宋体" w:hint="eastAsia"/>
          <w:sz w:val="24"/>
          <w:szCs w:val="24"/>
        </w:rPr>
        <w:t>所示。</w:t>
      </w:r>
    </w:p>
    <w:bookmarkEnd w:id="2"/>
    <w:p w:rsidR="001F2A95" w:rsidRDefault="001F2A95">
      <w:pPr>
        <w:spacing w:line="360" w:lineRule="auto"/>
        <w:jc w:val="center"/>
        <w:rPr>
          <w:rFonts w:ascii="宋体" w:cs="宋体"/>
          <w:b/>
          <w:bCs/>
          <w:sz w:val="24"/>
          <w:szCs w:val="24"/>
        </w:rPr>
      </w:pPr>
      <w:r>
        <w:rPr>
          <w:noProof/>
        </w:rPr>
        <w:pict>
          <v:shape id="_x000023" o:spid="_x0000_s1026" type="#_x0000_t75" style="position:absolute;left:0;text-align:left;margin-left:124.55pt;margin-top:410.4pt;width:367.45pt;height:248.05pt;z-index:251658240;visibility:visible;mso-position-horizontal-relative:page;mso-position-vertical-relative:page">
            <v:imagedata r:id="rId14" o:title=""/>
            <w10:wrap type="topAndBottom" anchorx="page" anchory="page"/>
          </v:shape>
        </w:pict>
      </w:r>
      <w:r>
        <w:rPr>
          <w:rFonts w:ascii="宋体" w:hAnsi="宋体" w:cs="宋体" w:hint="eastAsia"/>
          <w:b/>
          <w:bCs/>
          <w:sz w:val="24"/>
          <w:szCs w:val="24"/>
        </w:rPr>
        <w:t>图</w:t>
      </w:r>
      <w:r>
        <w:rPr>
          <w:rFonts w:ascii="宋体" w:hAnsi="宋体" w:cs="宋体"/>
          <w:b/>
          <w:bCs/>
          <w:sz w:val="24"/>
          <w:szCs w:val="24"/>
        </w:rPr>
        <w:t>6</w:t>
      </w:r>
    </w:p>
    <w:p w:rsidR="001F2A95" w:rsidRDefault="001F2A95">
      <w:pPr>
        <w:spacing w:line="360" w:lineRule="auto"/>
        <w:outlineLvl w:val="0"/>
        <w:rPr>
          <w:rFonts w:asci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三、联系我们</w:t>
      </w:r>
    </w:p>
    <w:p w:rsidR="001F2A95" w:rsidRDefault="001F2A95">
      <w:pPr>
        <w:spacing w:line="360" w:lineRule="auto"/>
        <w:ind w:firstLine="480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1.</w:t>
      </w:r>
      <w:r>
        <w:rPr>
          <w:rFonts w:ascii="宋体" w:hAnsi="宋体" w:cs="宋体" w:hint="eastAsia"/>
          <w:sz w:val="24"/>
          <w:szCs w:val="24"/>
        </w:rPr>
        <w:t>如果您有其他问题，请点击在线咨询，我们的客服人员会在线给你解答，如果客服不在线，请在留言板写上你要咨询的内容，留下姓名和手机号码（必填），邮箱和地址，客服人员看到会及时为你解答，如图</w:t>
      </w:r>
      <w:r>
        <w:rPr>
          <w:rFonts w:ascii="宋体" w:hAnsi="宋体" w:cs="宋体"/>
          <w:sz w:val="24"/>
          <w:szCs w:val="24"/>
        </w:rPr>
        <w:t>7</w:t>
      </w:r>
      <w:r>
        <w:rPr>
          <w:rFonts w:ascii="宋体" w:hAnsi="宋体" w:cs="宋体" w:hint="eastAsia"/>
          <w:sz w:val="24"/>
          <w:szCs w:val="24"/>
        </w:rPr>
        <w:t>所示。</w:t>
      </w:r>
    </w:p>
    <w:p w:rsidR="001F2A95" w:rsidRDefault="001F2A95">
      <w:pPr>
        <w:spacing w:line="360" w:lineRule="auto"/>
        <w:jc w:val="center"/>
        <w:rPr>
          <w:rFonts w:ascii="宋体" w:cs="宋体"/>
        </w:rPr>
      </w:pPr>
      <w:r w:rsidRPr="009E58F0">
        <w:rPr>
          <w:rFonts w:ascii="宋体" w:cs="宋体"/>
          <w:noProof/>
        </w:rPr>
        <w:pict>
          <v:shape id="图片 24" o:spid="_x0000_i1030" type="#_x0000_t75" style="width:102.75pt;height:100.5pt;visibility:visible">
            <v:imagedata r:id="rId15" o:title=""/>
          </v:shape>
        </w:pict>
      </w:r>
      <w:r w:rsidRPr="009E58F0">
        <w:rPr>
          <w:rFonts w:ascii="宋体" w:cs="宋体"/>
          <w:noProof/>
        </w:rPr>
        <w:pict>
          <v:shape id="图片 25" o:spid="_x0000_i1031" type="#_x0000_t75" style="width:271.5pt;height:183.75pt;visibility:visible">
            <v:imagedata r:id="rId16" o:title=""/>
          </v:shape>
        </w:pict>
      </w:r>
    </w:p>
    <w:p w:rsidR="001F2A95" w:rsidRDefault="001F2A95">
      <w:pPr>
        <w:spacing w:line="360" w:lineRule="auto"/>
        <w:jc w:val="center"/>
        <w:rPr>
          <w:rFonts w:asci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图</w:t>
      </w:r>
      <w:r>
        <w:rPr>
          <w:rFonts w:ascii="宋体" w:hAnsi="宋体" w:cs="宋体"/>
          <w:b/>
          <w:szCs w:val="21"/>
        </w:rPr>
        <w:t>7</w:t>
      </w:r>
    </w:p>
    <w:p w:rsidR="001F2A95" w:rsidRDefault="001F2A95">
      <w:pPr>
        <w:spacing w:line="360" w:lineRule="auto"/>
        <w:rPr>
          <w:rFonts w:asci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 xml:space="preserve">   </w:t>
      </w:r>
      <w:r>
        <w:rPr>
          <w:rFonts w:ascii="宋体" w:hAnsi="宋体" w:cs="宋体"/>
          <w:bCs/>
          <w:sz w:val="24"/>
          <w:szCs w:val="24"/>
        </w:rPr>
        <w:t xml:space="preserve"> 2.</w:t>
      </w:r>
      <w:r>
        <w:rPr>
          <w:rFonts w:ascii="宋体" w:hAnsi="宋体" w:cs="宋体" w:hint="eastAsia"/>
          <w:bCs/>
          <w:sz w:val="24"/>
          <w:szCs w:val="24"/>
        </w:rPr>
        <w:t>点击“扫描关注”关注我们“中潮互联网教育”公众号，在手机端学习融</w:t>
      </w:r>
      <w:r>
        <w:rPr>
          <w:rFonts w:ascii="宋体" w:hAnsi="宋体" w:cs="宋体"/>
          <w:bCs/>
          <w:sz w:val="24"/>
          <w:szCs w:val="24"/>
        </w:rPr>
        <w:t>e</w:t>
      </w:r>
      <w:r>
        <w:rPr>
          <w:rFonts w:ascii="宋体" w:hAnsi="宋体" w:cs="宋体" w:hint="eastAsia"/>
          <w:bCs/>
          <w:sz w:val="24"/>
          <w:szCs w:val="24"/>
        </w:rPr>
        <w:t>学网课程，还可以欣赏更多美文，如图</w:t>
      </w:r>
      <w:r>
        <w:rPr>
          <w:rFonts w:ascii="宋体" w:hAnsi="宋体" w:cs="宋体"/>
          <w:bCs/>
          <w:sz w:val="24"/>
          <w:szCs w:val="24"/>
        </w:rPr>
        <w:t>8</w:t>
      </w:r>
      <w:r>
        <w:rPr>
          <w:rFonts w:ascii="宋体" w:hAnsi="宋体" w:cs="宋体" w:hint="eastAsia"/>
          <w:bCs/>
          <w:sz w:val="24"/>
          <w:szCs w:val="24"/>
        </w:rPr>
        <w:t>所示。</w:t>
      </w:r>
    </w:p>
    <w:p w:rsidR="001F2A95" w:rsidRDefault="001F2A95">
      <w:pPr>
        <w:spacing w:line="360" w:lineRule="auto"/>
        <w:rPr>
          <w:rFonts w:ascii="宋体" w:cs="宋体"/>
          <w:b/>
          <w:sz w:val="24"/>
          <w:szCs w:val="24"/>
        </w:rPr>
      </w:pPr>
      <w:r w:rsidRPr="009E58F0">
        <w:rPr>
          <w:rFonts w:ascii="宋体" w:cs="宋体"/>
          <w:noProof/>
        </w:rPr>
        <w:pict>
          <v:shape id="图片 8" o:spid="_x0000_i1032" type="#_x0000_t75" style="width:510pt;height:183.75pt;visibility:visible">
            <v:imagedata r:id="rId17" o:title=""/>
          </v:shape>
        </w:pict>
      </w:r>
    </w:p>
    <w:p w:rsidR="001F2A95" w:rsidRDefault="001F2A95">
      <w:pPr>
        <w:spacing w:line="360" w:lineRule="auto"/>
        <w:jc w:val="center"/>
        <w:rPr>
          <w:rFonts w:asci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图</w:t>
      </w:r>
      <w:r>
        <w:rPr>
          <w:rFonts w:ascii="宋体" w:hAnsi="宋体" w:cs="宋体"/>
          <w:b/>
          <w:bCs/>
          <w:szCs w:val="21"/>
        </w:rPr>
        <w:t>8</w:t>
      </w:r>
      <w:bookmarkStart w:id="3" w:name="_GoBack"/>
      <w:bookmarkEnd w:id="3"/>
    </w:p>
    <w:p w:rsidR="001F2A95" w:rsidRDefault="001F2A95">
      <w:pPr>
        <w:spacing w:line="360" w:lineRule="auto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您也可以拨打我们的热线电话，欢迎您与我们联系，</w:t>
      </w:r>
      <w:r>
        <w:rPr>
          <w:rFonts w:ascii="宋体" w:hAnsi="宋体" w:cs="宋体" w:hint="eastAsia"/>
          <w:b/>
          <w:bCs/>
          <w:sz w:val="24"/>
          <w:szCs w:val="24"/>
        </w:rPr>
        <w:t>联系方式如下</w:t>
      </w:r>
    </w:p>
    <w:p w:rsidR="001F2A95" w:rsidRDefault="001F2A95" w:rsidP="008B42AE">
      <w:pPr>
        <w:spacing w:line="360" w:lineRule="auto"/>
        <w:ind w:firstLineChars="200" w:firstLine="31680"/>
        <w:rPr>
          <w:rFonts w:ascii="宋体" w:cs="宋体"/>
          <w:sz w:val="24"/>
          <w:szCs w:val="24"/>
        </w:rPr>
      </w:pPr>
      <w:r>
        <w:rPr>
          <w:noProof/>
        </w:rPr>
        <w:pict>
          <v:shape id="图片 2" o:spid="_x0000_s1027" type="#_x0000_t75" alt="服务号二维码" style="position:absolute;left:0;text-align:left;margin-left:146.05pt;margin-top:22.95pt;width:124.15pt;height:120.65pt;z-index:-251657216;visibility:visible">
            <v:imagedata r:id="rId18" o:title=""/>
          </v:shape>
        </w:pict>
      </w:r>
      <w:r>
        <w:rPr>
          <w:rFonts w:ascii="宋体" w:hAnsi="宋体" w:cs="宋体" w:hint="eastAsia"/>
          <w:b/>
          <w:bCs/>
          <w:sz w:val="24"/>
          <w:szCs w:val="24"/>
        </w:rPr>
        <w:t>移动电话：</w:t>
      </w:r>
      <w:r>
        <w:rPr>
          <w:rFonts w:ascii="宋体" w:hAnsi="宋体" w:cs="宋体"/>
          <w:sz w:val="24"/>
          <w:szCs w:val="24"/>
        </w:rPr>
        <w:t>17786424575</w:t>
      </w:r>
    </w:p>
    <w:p w:rsidR="001F2A95" w:rsidRDefault="001F2A95">
      <w:pPr>
        <w:spacing w:line="360" w:lineRule="auto"/>
        <w:rPr>
          <w:rFonts w:ascii="宋体" w:cs="宋体"/>
          <w:i/>
          <w:iCs/>
          <w:sz w:val="28"/>
          <w:szCs w:val="28"/>
        </w:rPr>
      </w:pPr>
      <w:r>
        <w:rPr>
          <w:rFonts w:ascii="宋体" w:hAnsi="宋体" w:cs="宋体"/>
          <w:b/>
          <w:bCs/>
          <w:sz w:val="24"/>
          <w:szCs w:val="24"/>
        </w:rPr>
        <w:t xml:space="preserve">    </w:t>
      </w:r>
      <w:r>
        <w:rPr>
          <w:rFonts w:ascii="宋体" w:hAnsi="宋体" w:cs="宋体" w:hint="eastAsia"/>
          <w:b/>
          <w:bCs/>
          <w:sz w:val="24"/>
          <w:szCs w:val="24"/>
        </w:rPr>
        <w:t>微信公众平台二维码：</w:t>
      </w:r>
    </w:p>
    <w:p w:rsidR="001F2A95" w:rsidRDefault="001F2A95" w:rsidP="008B42AE">
      <w:pPr>
        <w:spacing w:line="360" w:lineRule="auto"/>
        <w:ind w:firstLineChars="200" w:firstLine="31680"/>
        <w:jc w:val="center"/>
        <w:rPr>
          <w:rFonts w:ascii="宋体" w:cs="宋体"/>
          <w:i/>
          <w:iCs/>
          <w:sz w:val="28"/>
          <w:szCs w:val="28"/>
        </w:rPr>
      </w:pPr>
    </w:p>
    <w:p w:rsidR="001F2A95" w:rsidRDefault="001F2A95">
      <w:pPr>
        <w:spacing w:line="360" w:lineRule="auto"/>
        <w:rPr>
          <w:rFonts w:ascii="宋体" w:cs="宋体"/>
          <w:i/>
          <w:iCs/>
          <w:sz w:val="28"/>
          <w:szCs w:val="28"/>
        </w:rPr>
      </w:pPr>
    </w:p>
    <w:p w:rsidR="001F2A95" w:rsidRDefault="001F2A95">
      <w:pPr>
        <w:spacing w:line="360" w:lineRule="auto"/>
        <w:rPr>
          <w:rFonts w:ascii="宋体" w:cs="宋体"/>
          <w:i/>
          <w:iCs/>
          <w:sz w:val="28"/>
          <w:szCs w:val="28"/>
        </w:rPr>
      </w:pPr>
    </w:p>
    <w:p w:rsidR="001F2A95" w:rsidRDefault="001F2A95">
      <w:pPr>
        <w:tabs>
          <w:tab w:val="left" w:pos="1540"/>
        </w:tabs>
        <w:spacing w:line="360" w:lineRule="auto"/>
        <w:jc w:val="left"/>
        <w:rPr>
          <w:rFonts w:ascii="宋体" w:cs="宋体"/>
        </w:rPr>
      </w:pPr>
      <w:r>
        <w:rPr>
          <w:rFonts w:ascii="宋体" w:cs="宋体"/>
          <w:i/>
          <w:iCs/>
          <w:sz w:val="28"/>
          <w:szCs w:val="28"/>
        </w:rPr>
        <w:tab/>
      </w:r>
      <w:bookmarkStart w:id="4" w:name="_Toc17756_WPSOffice_Level1"/>
      <w:bookmarkStart w:id="5" w:name="_Toc3925_WPSOffice_Level1"/>
      <w:r>
        <w:rPr>
          <w:rFonts w:ascii="宋体" w:hAnsi="宋体" w:cs="宋体" w:hint="eastAsia"/>
          <w:i/>
          <w:iCs/>
          <w:sz w:val="28"/>
          <w:szCs w:val="28"/>
        </w:rPr>
        <w:t>融</w:t>
      </w:r>
      <w:r>
        <w:rPr>
          <w:rFonts w:ascii="宋体" w:hAnsi="宋体" w:cs="宋体"/>
          <w:i/>
          <w:iCs/>
          <w:sz w:val="28"/>
          <w:szCs w:val="28"/>
        </w:rPr>
        <w:t>e</w:t>
      </w:r>
      <w:r>
        <w:rPr>
          <w:rFonts w:ascii="宋体" w:hAnsi="宋体" w:cs="宋体" w:hint="eastAsia"/>
          <w:i/>
          <w:iCs/>
          <w:sz w:val="28"/>
          <w:szCs w:val="28"/>
        </w:rPr>
        <w:t>学</w:t>
      </w:r>
      <w:r>
        <w:rPr>
          <w:rFonts w:ascii="宋体" w:hAnsi="宋体" w:cs="宋体"/>
          <w:i/>
          <w:iCs/>
          <w:sz w:val="28"/>
          <w:szCs w:val="28"/>
        </w:rPr>
        <w:fldChar w:fldCharType="begin"/>
      </w:r>
      <w:r>
        <w:rPr>
          <w:rFonts w:ascii="宋体" w:hAnsi="宋体" w:cs="宋体"/>
          <w:i/>
          <w:iCs/>
          <w:sz w:val="28"/>
          <w:szCs w:val="28"/>
        </w:rPr>
        <w:instrText xml:space="preserve"> HYPERLINK "http://www.i</w:instrText>
      </w:r>
      <w:bookmarkEnd w:id="4"/>
      <w:bookmarkEnd w:id="5"/>
      <w:r>
        <w:rPr>
          <w:rFonts w:ascii="宋体" w:hAnsi="宋体" w:cs="宋体"/>
          <w:i/>
          <w:iCs/>
          <w:sz w:val="28"/>
          <w:szCs w:val="28"/>
        </w:rPr>
        <w:instrText xml:space="preserve">-ronge.com" </w:instrText>
      </w:r>
      <w:r w:rsidRPr="008B42AE">
        <w:rPr>
          <w:rFonts w:ascii="宋体" w:cs="宋体" w:hint="eastAsia"/>
          <w:i/>
          <w:iCs/>
          <w:sz w:val="28"/>
          <w:szCs w:val="28"/>
        </w:rPr>
      </w:r>
      <w:r>
        <w:rPr>
          <w:rFonts w:ascii="宋体" w:hAnsi="宋体" w:cs="宋体"/>
          <w:i/>
          <w:iCs/>
          <w:sz w:val="28"/>
          <w:szCs w:val="28"/>
        </w:rPr>
        <w:fldChar w:fldCharType="separate"/>
      </w:r>
      <w:r>
        <w:rPr>
          <w:rStyle w:val="Hyperlink"/>
          <w:rFonts w:ascii="宋体" w:hAnsi="宋体" w:cs="宋体"/>
          <w:i/>
          <w:iCs/>
          <w:sz w:val="28"/>
          <w:szCs w:val="28"/>
        </w:rPr>
        <w:t>www.i-ronge.com</w:t>
      </w:r>
      <w:r>
        <w:rPr>
          <w:rFonts w:ascii="宋体" w:hAnsi="宋体" w:cs="宋体"/>
          <w:i/>
          <w:iCs/>
          <w:sz w:val="28"/>
          <w:szCs w:val="28"/>
        </w:rPr>
        <w:fldChar w:fldCharType="end"/>
      </w:r>
      <w:r>
        <w:rPr>
          <w:rFonts w:ascii="宋体" w:hAnsi="宋体" w:cs="宋体" w:hint="eastAsia"/>
          <w:i/>
          <w:iCs/>
          <w:sz w:val="28"/>
          <w:szCs w:val="28"/>
        </w:rPr>
        <w:t>感谢您的关注与支持！</w:t>
      </w:r>
    </w:p>
    <w:p w:rsidR="001F2A95" w:rsidRDefault="001F2A95" w:rsidP="00EF576B">
      <w:pPr>
        <w:spacing w:line="360" w:lineRule="auto"/>
        <w:ind w:firstLineChars="200" w:firstLine="31680"/>
        <w:jc w:val="center"/>
        <w:rPr>
          <w:rFonts w:ascii="宋体" w:cs="宋体"/>
          <w:i/>
          <w:iCs/>
          <w:sz w:val="28"/>
          <w:szCs w:val="28"/>
        </w:rPr>
      </w:pPr>
    </w:p>
    <w:sectPr w:rsidR="001F2A95" w:rsidSect="002D7218">
      <w:footerReference w:type="default" r:id="rId19"/>
      <w:pgSz w:w="11906" w:h="16838"/>
      <w:pgMar w:top="1134" w:right="851" w:bottom="1134" w:left="851" w:header="567" w:footer="283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A95" w:rsidRDefault="001F2A95" w:rsidP="002D7218">
      <w:r>
        <w:separator/>
      </w:r>
    </w:p>
  </w:endnote>
  <w:endnote w:type="continuationSeparator" w:id="0">
    <w:p w:rsidR="001F2A95" w:rsidRDefault="001F2A95" w:rsidP="002D7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??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A95" w:rsidRDefault="001F2A95">
    <w:pPr>
      <w:pStyle w:val="Footer"/>
      <w:jc w:val="center"/>
    </w:pPr>
    <w:fldSimple w:instr=" PAGE   \* MERGEFORMAT ">
      <w:r w:rsidRPr="00D63008">
        <w:rPr>
          <w:noProof/>
          <w:lang w:val="zh-CN"/>
        </w:rPr>
        <w:t>1</w:t>
      </w:r>
    </w:fldSimple>
  </w:p>
  <w:p w:rsidR="001F2A95" w:rsidRDefault="001F2A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A95" w:rsidRDefault="001F2A95" w:rsidP="002D7218">
      <w:r>
        <w:separator/>
      </w:r>
    </w:p>
  </w:footnote>
  <w:footnote w:type="continuationSeparator" w:id="0">
    <w:p w:rsidR="001F2A95" w:rsidRDefault="001F2A95" w:rsidP="002D72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A95" w:rsidRDefault="001F2A95">
    <w:pPr>
      <w:pStyle w:val="Header"/>
      <w:rPr>
        <w:rFonts w:ascii="楷体" w:eastAsia="楷体" w:hAnsi="楷体" w:cs="楷体"/>
        <w:b/>
        <w:bCs/>
        <w:sz w:val="28"/>
        <w:szCs w:val="28"/>
      </w:rPr>
    </w:pPr>
    <w:r>
      <w:rPr>
        <w:rFonts w:ascii="楷体" w:eastAsia="楷体" w:hAnsi="楷体" w:cs="楷体" w:hint="eastAsia"/>
        <w:b/>
        <w:bCs/>
        <w:sz w:val="28"/>
        <w:szCs w:val="28"/>
      </w:rPr>
      <w:t>融</w:t>
    </w:r>
    <w:r>
      <w:rPr>
        <w:rFonts w:ascii="楷体" w:eastAsia="楷体" w:hAnsi="楷体" w:cs="楷体"/>
        <w:b/>
        <w:bCs/>
        <w:sz w:val="28"/>
        <w:szCs w:val="28"/>
      </w:rPr>
      <w:t>e</w:t>
    </w:r>
    <w:r>
      <w:rPr>
        <w:rFonts w:ascii="楷体" w:eastAsia="楷体" w:hAnsi="楷体" w:cs="楷体" w:hint="eastAsia"/>
        <w:b/>
        <w:bCs/>
        <w:sz w:val="28"/>
        <w:szCs w:val="28"/>
      </w:rPr>
      <w:t>学网站中南财经政法大学学员使用手册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9CD252"/>
    <w:multiLevelType w:val="singleLevel"/>
    <w:tmpl w:val="709CD252"/>
    <w:lvl w:ilvl="0">
      <w:start w:val="7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D4E"/>
    <w:rsid w:val="0002016B"/>
    <w:rsid w:val="0002059A"/>
    <w:rsid w:val="0004331F"/>
    <w:rsid w:val="00046947"/>
    <w:rsid w:val="000525DB"/>
    <w:rsid w:val="00057F7A"/>
    <w:rsid w:val="00063DEA"/>
    <w:rsid w:val="00075794"/>
    <w:rsid w:val="00080C1C"/>
    <w:rsid w:val="000855C6"/>
    <w:rsid w:val="0009277A"/>
    <w:rsid w:val="000B0C4B"/>
    <w:rsid w:val="000C2117"/>
    <w:rsid w:val="000D10A9"/>
    <w:rsid w:val="000E2F80"/>
    <w:rsid w:val="000F2B1F"/>
    <w:rsid w:val="000F2BAC"/>
    <w:rsid w:val="000F3ADC"/>
    <w:rsid w:val="00106363"/>
    <w:rsid w:val="00122FC1"/>
    <w:rsid w:val="001252E2"/>
    <w:rsid w:val="00125595"/>
    <w:rsid w:val="001321F3"/>
    <w:rsid w:val="001327D7"/>
    <w:rsid w:val="00151063"/>
    <w:rsid w:val="00151B70"/>
    <w:rsid w:val="00160F6B"/>
    <w:rsid w:val="001821B0"/>
    <w:rsid w:val="001825A1"/>
    <w:rsid w:val="001A3B54"/>
    <w:rsid w:val="001A705C"/>
    <w:rsid w:val="001B68A2"/>
    <w:rsid w:val="001C4E6D"/>
    <w:rsid w:val="001D02D7"/>
    <w:rsid w:val="001E4831"/>
    <w:rsid w:val="001F2A95"/>
    <w:rsid w:val="001F3869"/>
    <w:rsid w:val="00203AD8"/>
    <w:rsid w:val="002133E5"/>
    <w:rsid w:val="00262FF5"/>
    <w:rsid w:val="00270830"/>
    <w:rsid w:val="00285222"/>
    <w:rsid w:val="002A2C2C"/>
    <w:rsid w:val="002B0ED0"/>
    <w:rsid w:val="002B3A3F"/>
    <w:rsid w:val="002D0AFC"/>
    <w:rsid w:val="002D6E99"/>
    <w:rsid w:val="002D7218"/>
    <w:rsid w:val="003124C2"/>
    <w:rsid w:val="003142B3"/>
    <w:rsid w:val="00320170"/>
    <w:rsid w:val="00327608"/>
    <w:rsid w:val="00346974"/>
    <w:rsid w:val="003553E0"/>
    <w:rsid w:val="0036084B"/>
    <w:rsid w:val="00362EEE"/>
    <w:rsid w:val="00375001"/>
    <w:rsid w:val="0038590B"/>
    <w:rsid w:val="0038612C"/>
    <w:rsid w:val="0039531F"/>
    <w:rsid w:val="003A5ABB"/>
    <w:rsid w:val="003B44F8"/>
    <w:rsid w:val="003D2522"/>
    <w:rsid w:val="003D331C"/>
    <w:rsid w:val="003E6302"/>
    <w:rsid w:val="003E7657"/>
    <w:rsid w:val="003F074C"/>
    <w:rsid w:val="003F09CC"/>
    <w:rsid w:val="003F46DB"/>
    <w:rsid w:val="003F5475"/>
    <w:rsid w:val="003F65AA"/>
    <w:rsid w:val="00406820"/>
    <w:rsid w:val="00407511"/>
    <w:rsid w:val="00415DD8"/>
    <w:rsid w:val="004204EC"/>
    <w:rsid w:val="00420D84"/>
    <w:rsid w:val="004222D9"/>
    <w:rsid w:val="00424171"/>
    <w:rsid w:val="00450865"/>
    <w:rsid w:val="00450A4E"/>
    <w:rsid w:val="00454E86"/>
    <w:rsid w:val="0045666B"/>
    <w:rsid w:val="00482DD3"/>
    <w:rsid w:val="00495DF3"/>
    <w:rsid w:val="00497DB3"/>
    <w:rsid w:val="004A657B"/>
    <w:rsid w:val="004A7724"/>
    <w:rsid w:val="004B3890"/>
    <w:rsid w:val="004B3D36"/>
    <w:rsid w:val="004C2C68"/>
    <w:rsid w:val="004C5295"/>
    <w:rsid w:val="004D7934"/>
    <w:rsid w:val="004E6ADC"/>
    <w:rsid w:val="004F0F29"/>
    <w:rsid w:val="004F44CF"/>
    <w:rsid w:val="004F7468"/>
    <w:rsid w:val="00503101"/>
    <w:rsid w:val="00503990"/>
    <w:rsid w:val="005047F2"/>
    <w:rsid w:val="00525D6C"/>
    <w:rsid w:val="00545C83"/>
    <w:rsid w:val="00560883"/>
    <w:rsid w:val="005763FF"/>
    <w:rsid w:val="00576B31"/>
    <w:rsid w:val="00585CA4"/>
    <w:rsid w:val="00591BE2"/>
    <w:rsid w:val="005954B8"/>
    <w:rsid w:val="005A1F05"/>
    <w:rsid w:val="005B1FAD"/>
    <w:rsid w:val="005B2F7B"/>
    <w:rsid w:val="005B79EA"/>
    <w:rsid w:val="005C343C"/>
    <w:rsid w:val="005C383A"/>
    <w:rsid w:val="005C4AB0"/>
    <w:rsid w:val="005F75A8"/>
    <w:rsid w:val="00613AA7"/>
    <w:rsid w:val="006264A3"/>
    <w:rsid w:val="00630D6B"/>
    <w:rsid w:val="0063162B"/>
    <w:rsid w:val="006513E7"/>
    <w:rsid w:val="00660ABD"/>
    <w:rsid w:val="00663487"/>
    <w:rsid w:val="006658BA"/>
    <w:rsid w:val="00667064"/>
    <w:rsid w:val="0067207C"/>
    <w:rsid w:val="00674630"/>
    <w:rsid w:val="006777ED"/>
    <w:rsid w:val="00687D58"/>
    <w:rsid w:val="00690846"/>
    <w:rsid w:val="00694608"/>
    <w:rsid w:val="006954FC"/>
    <w:rsid w:val="006C06D8"/>
    <w:rsid w:val="006C2192"/>
    <w:rsid w:val="006C47A1"/>
    <w:rsid w:val="006C4979"/>
    <w:rsid w:val="006D4445"/>
    <w:rsid w:val="006D4E47"/>
    <w:rsid w:val="006E21BD"/>
    <w:rsid w:val="006E502A"/>
    <w:rsid w:val="006E773A"/>
    <w:rsid w:val="0070545E"/>
    <w:rsid w:val="00724533"/>
    <w:rsid w:val="007266FC"/>
    <w:rsid w:val="007269DD"/>
    <w:rsid w:val="00730EC7"/>
    <w:rsid w:val="0075468C"/>
    <w:rsid w:val="0076567F"/>
    <w:rsid w:val="007734F9"/>
    <w:rsid w:val="007872AD"/>
    <w:rsid w:val="0078743C"/>
    <w:rsid w:val="00796491"/>
    <w:rsid w:val="007B6B30"/>
    <w:rsid w:val="007C3A6D"/>
    <w:rsid w:val="007E69AB"/>
    <w:rsid w:val="00800D35"/>
    <w:rsid w:val="008015E9"/>
    <w:rsid w:val="00802099"/>
    <w:rsid w:val="00807DA3"/>
    <w:rsid w:val="00811AE4"/>
    <w:rsid w:val="00814ECA"/>
    <w:rsid w:val="00817F15"/>
    <w:rsid w:val="00826C3F"/>
    <w:rsid w:val="00835362"/>
    <w:rsid w:val="00846BD6"/>
    <w:rsid w:val="008708B5"/>
    <w:rsid w:val="008875F6"/>
    <w:rsid w:val="008879BE"/>
    <w:rsid w:val="008917D8"/>
    <w:rsid w:val="00892D4E"/>
    <w:rsid w:val="008B087C"/>
    <w:rsid w:val="008B42AE"/>
    <w:rsid w:val="008B610B"/>
    <w:rsid w:val="008B68F4"/>
    <w:rsid w:val="008C4438"/>
    <w:rsid w:val="008D42D3"/>
    <w:rsid w:val="008E5A1F"/>
    <w:rsid w:val="008F2CF7"/>
    <w:rsid w:val="008F6730"/>
    <w:rsid w:val="008F7AD8"/>
    <w:rsid w:val="009015AB"/>
    <w:rsid w:val="009131FD"/>
    <w:rsid w:val="00921383"/>
    <w:rsid w:val="009272B4"/>
    <w:rsid w:val="009347EC"/>
    <w:rsid w:val="00943825"/>
    <w:rsid w:val="009500EF"/>
    <w:rsid w:val="00952BC0"/>
    <w:rsid w:val="00962586"/>
    <w:rsid w:val="009652ED"/>
    <w:rsid w:val="0096573D"/>
    <w:rsid w:val="00965AFD"/>
    <w:rsid w:val="00982C4C"/>
    <w:rsid w:val="00984217"/>
    <w:rsid w:val="009849C3"/>
    <w:rsid w:val="00991AF4"/>
    <w:rsid w:val="009A542B"/>
    <w:rsid w:val="009B6457"/>
    <w:rsid w:val="009C4DAA"/>
    <w:rsid w:val="009E58F0"/>
    <w:rsid w:val="009F2F7A"/>
    <w:rsid w:val="00A02671"/>
    <w:rsid w:val="00A069F8"/>
    <w:rsid w:val="00A2358E"/>
    <w:rsid w:val="00A30895"/>
    <w:rsid w:val="00A418E6"/>
    <w:rsid w:val="00A80EC7"/>
    <w:rsid w:val="00A97B6A"/>
    <w:rsid w:val="00AA55C4"/>
    <w:rsid w:val="00AC0CC4"/>
    <w:rsid w:val="00AC2DCF"/>
    <w:rsid w:val="00AD69B4"/>
    <w:rsid w:val="00AE0345"/>
    <w:rsid w:val="00AE60A1"/>
    <w:rsid w:val="00AF5AFC"/>
    <w:rsid w:val="00AF6887"/>
    <w:rsid w:val="00B01089"/>
    <w:rsid w:val="00B013FC"/>
    <w:rsid w:val="00B042E9"/>
    <w:rsid w:val="00B146E1"/>
    <w:rsid w:val="00B17E93"/>
    <w:rsid w:val="00B33BFC"/>
    <w:rsid w:val="00B36692"/>
    <w:rsid w:val="00B540BD"/>
    <w:rsid w:val="00B76850"/>
    <w:rsid w:val="00B9138C"/>
    <w:rsid w:val="00B95579"/>
    <w:rsid w:val="00B97C11"/>
    <w:rsid w:val="00B97F32"/>
    <w:rsid w:val="00BB7C79"/>
    <w:rsid w:val="00BC1CA4"/>
    <w:rsid w:val="00BC1DF2"/>
    <w:rsid w:val="00BC7171"/>
    <w:rsid w:val="00BE471A"/>
    <w:rsid w:val="00BF4B3C"/>
    <w:rsid w:val="00C00098"/>
    <w:rsid w:val="00C047CF"/>
    <w:rsid w:val="00C05B3D"/>
    <w:rsid w:val="00C10190"/>
    <w:rsid w:val="00C10FE3"/>
    <w:rsid w:val="00C11690"/>
    <w:rsid w:val="00C14349"/>
    <w:rsid w:val="00C274DB"/>
    <w:rsid w:val="00C27C45"/>
    <w:rsid w:val="00C3506F"/>
    <w:rsid w:val="00C3701C"/>
    <w:rsid w:val="00C60891"/>
    <w:rsid w:val="00C641CB"/>
    <w:rsid w:val="00C66176"/>
    <w:rsid w:val="00C75A31"/>
    <w:rsid w:val="00C8405F"/>
    <w:rsid w:val="00C866B3"/>
    <w:rsid w:val="00C96983"/>
    <w:rsid w:val="00CA119C"/>
    <w:rsid w:val="00CC7B7F"/>
    <w:rsid w:val="00CE0D08"/>
    <w:rsid w:val="00CE1300"/>
    <w:rsid w:val="00CE2036"/>
    <w:rsid w:val="00CE6CE7"/>
    <w:rsid w:val="00CF259E"/>
    <w:rsid w:val="00D01003"/>
    <w:rsid w:val="00D241C0"/>
    <w:rsid w:val="00D46D20"/>
    <w:rsid w:val="00D51B13"/>
    <w:rsid w:val="00D56103"/>
    <w:rsid w:val="00D60C10"/>
    <w:rsid w:val="00D63008"/>
    <w:rsid w:val="00D65A19"/>
    <w:rsid w:val="00D7331E"/>
    <w:rsid w:val="00D74D75"/>
    <w:rsid w:val="00D80BA5"/>
    <w:rsid w:val="00D83F4C"/>
    <w:rsid w:val="00D86A90"/>
    <w:rsid w:val="00DC54FF"/>
    <w:rsid w:val="00DD3BAB"/>
    <w:rsid w:val="00DD7F7F"/>
    <w:rsid w:val="00DE0118"/>
    <w:rsid w:val="00DF5FDF"/>
    <w:rsid w:val="00E04AD2"/>
    <w:rsid w:val="00E04B02"/>
    <w:rsid w:val="00E25916"/>
    <w:rsid w:val="00E25BE6"/>
    <w:rsid w:val="00E403C8"/>
    <w:rsid w:val="00E47E08"/>
    <w:rsid w:val="00E56D5C"/>
    <w:rsid w:val="00E60C87"/>
    <w:rsid w:val="00EA339A"/>
    <w:rsid w:val="00EA4330"/>
    <w:rsid w:val="00EA47FB"/>
    <w:rsid w:val="00EB47EC"/>
    <w:rsid w:val="00EF2534"/>
    <w:rsid w:val="00EF576B"/>
    <w:rsid w:val="00F0478F"/>
    <w:rsid w:val="00F36A3C"/>
    <w:rsid w:val="00F41FF0"/>
    <w:rsid w:val="00F55000"/>
    <w:rsid w:val="00F6268F"/>
    <w:rsid w:val="00F6765C"/>
    <w:rsid w:val="00F70E75"/>
    <w:rsid w:val="00F724F3"/>
    <w:rsid w:val="00F86DBD"/>
    <w:rsid w:val="00F94E28"/>
    <w:rsid w:val="00FB0C8B"/>
    <w:rsid w:val="00FC23DC"/>
    <w:rsid w:val="00FD1E39"/>
    <w:rsid w:val="00FD60AF"/>
    <w:rsid w:val="00FF38D5"/>
    <w:rsid w:val="011D1B21"/>
    <w:rsid w:val="013717C7"/>
    <w:rsid w:val="013B6191"/>
    <w:rsid w:val="01524F0E"/>
    <w:rsid w:val="016C01A0"/>
    <w:rsid w:val="0192663C"/>
    <w:rsid w:val="01BA4651"/>
    <w:rsid w:val="01D2759C"/>
    <w:rsid w:val="01DA737D"/>
    <w:rsid w:val="01F91599"/>
    <w:rsid w:val="02105FA8"/>
    <w:rsid w:val="026E3099"/>
    <w:rsid w:val="02744966"/>
    <w:rsid w:val="02A855C5"/>
    <w:rsid w:val="02C37138"/>
    <w:rsid w:val="02F30290"/>
    <w:rsid w:val="02FD0487"/>
    <w:rsid w:val="03130D6A"/>
    <w:rsid w:val="0341748E"/>
    <w:rsid w:val="03601DCE"/>
    <w:rsid w:val="0389251A"/>
    <w:rsid w:val="039B7843"/>
    <w:rsid w:val="039E5BBB"/>
    <w:rsid w:val="03C211C3"/>
    <w:rsid w:val="03D24F9C"/>
    <w:rsid w:val="03E953B3"/>
    <w:rsid w:val="03F660DD"/>
    <w:rsid w:val="040039C8"/>
    <w:rsid w:val="0401445A"/>
    <w:rsid w:val="041A5A3B"/>
    <w:rsid w:val="043E611C"/>
    <w:rsid w:val="04690031"/>
    <w:rsid w:val="04AE4A41"/>
    <w:rsid w:val="04D56698"/>
    <w:rsid w:val="04DD7836"/>
    <w:rsid w:val="04F93991"/>
    <w:rsid w:val="05047D61"/>
    <w:rsid w:val="053473A6"/>
    <w:rsid w:val="05755376"/>
    <w:rsid w:val="059F6F78"/>
    <w:rsid w:val="05B11AB0"/>
    <w:rsid w:val="05B132D9"/>
    <w:rsid w:val="05E27611"/>
    <w:rsid w:val="06045E53"/>
    <w:rsid w:val="06311A47"/>
    <w:rsid w:val="0661091F"/>
    <w:rsid w:val="06671466"/>
    <w:rsid w:val="066A6219"/>
    <w:rsid w:val="066D0E74"/>
    <w:rsid w:val="06702F03"/>
    <w:rsid w:val="067D6269"/>
    <w:rsid w:val="06890201"/>
    <w:rsid w:val="069E42B0"/>
    <w:rsid w:val="06C13A4A"/>
    <w:rsid w:val="071B07BC"/>
    <w:rsid w:val="072E2275"/>
    <w:rsid w:val="073A6B3E"/>
    <w:rsid w:val="075F4C4E"/>
    <w:rsid w:val="0761038F"/>
    <w:rsid w:val="0779779B"/>
    <w:rsid w:val="077B2875"/>
    <w:rsid w:val="079F55B6"/>
    <w:rsid w:val="07FF6B1F"/>
    <w:rsid w:val="08073B5D"/>
    <w:rsid w:val="081F053E"/>
    <w:rsid w:val="0884611B"/>
    <w:rsid w:val="08A7188D"/>
    <w:rsid w:val="08B47CCF"/>
    <w:rsid w:val="08C5692C"/>
    <w:rsid w:val="08CC4394"/>
    <w:rsid w:val="08CD4C54"/>
    <w:rsid w:val="08ED0E6C"/>
    <w:rsid w:val="08F13E98"/>
    <w:rsid w:val="090A2C58"/>
    <w:rsid w:val="09227946"/>
    <w:rsid w:val="092F4D8F"/>
    <w:rsid w:val="095B4116"/>
    <w:rsid w:val="098806DB"/>
    <w:rsid w:val="09A34672"/>
    <w:rsid w:val="09AD6D14"/>
    <w:rsid w:val="09F534A6"/>
    <w:rsid w:val="0A092832"/>
    <w:rsid w:val="0A253CDD"/>
    <w:rsid w:val="0A457586"/>
    <w:rsid w:val="0A467708"/>
    <w:rsid w:val="0A5B45C3"/>
    <w:rsid w:val="0A6F02B1"/>
    <w:rsid w:val="0A8655C8"/>
    <w:rsid w:val="0AA12D98"/>
    <w:rsid w:val="0AD823AD"/>
    <w:rsid w:val="0B045986"/>
    <w:rsid w:val="0B17116D"/>
    <w:rsid w:val="0B2711DD"/>
    <w:rsid w:val="0B953EF1"/>
    <w:rsid w:val="0BED6074"/>
    <w:rsid w:val="0C276013"/>
    <w:rsid w:val="0C38037F"/>
    <w:rsid w:val="0C3E3DDE"/>
    <w:rsid w:val="0C572E61"/>
    <w:rsid w:val="0C651493"/>
    <w:rsid w:val="0C8543D3"/>
    <w:rsid w:val="0C8908B1"/>
    <w:rsid w:val="0C8B6199"/>
    <w:rsid w:val="0CA13DBC"/>
    <w:rsid w:val="0CC53656"/>
    <w:rsid w:val="0CCB13A6"/>
    <w:rsid w:val="0CD05A4E"/>
    <w:rsid w:val="0CDC3CD6"/>
    <w:rsid w:val="0CDD47A8"/>
    <w:rsid w:val="0D0C607C"/>
    <w:rsid w:val="0D3F5A8C"/>
    <w:rsid w:val="0D567180"/>
    <w:rsid w:val="0D5D7157"/>
    <w:rsid w:val="0D6364F4"/>
    <w:rsid w:val="0D86375D"/>
    <w:rsid w:val="0D8747A3"/>
    <w:rsid w:val="0D8B6DF7"/>
    <w:rsid w:val="0D94202D"/>
    <w:rsid w:val="0DE66913"/>
    <w:rsid w:val="0DEB628B"/>
    <w:rsid w:val="0E155C37"/>
    <w:rsid w:val="0E25401E"/>
    <w:rsid w:val="0E297296"/>
    <w:rsid w:val="0E6347A4"/>
    <w:rsid w:val="0E647462"/>
    <w:rsid w:val="0E8E3EB6"/>
    <w:rsid w:val="0E946E06"/>
    <w:rsid w:val="0E975DEA"/>
    <w:rsid w:val="0EF35E03"/>
    <w:rsid w:val="0F0B69C6"/>
    <w:rsid w:val="0F133476"/>
    <w:rsid w:val="0F1D0E88"/>
    <w:rsid w:val="0F204B17"/>
    <w:rsid w:val="0F21339A"/>
    <w:rsid w:val="0F407FD0"/>
    <w:rsid w:val="0F501612"/>
    <w:rsid w:val="0F76445A"/>
    <w:rsid w:val="0FB8020D"/>
    <w:rsid w:val="0FD82048"/>
    <w:rsid w:val="0FE16C2A"/>
    <w:rsid w:val="0FE64E57"/>
    <w:rsid w:val="0FFC64FB"/>
    <w:rsid w:val="1014162C"/>
    <w:rsid w:val="10370F60"/>
    <w:rsid w:val="104F369D"/>
    <w:rsid w:val="10592A11"/>
    <w:rsid w:val="106E6CEC"/>
    <w:rsid w:val="108356CB"/>
    <w:rsid w:val="109B2DF7"/>
    <w:rsid w:val="10F70D6B"/>
    <w:rsid w:val="113463C5"/>
    <w:rsid w:val="1139410D"/>
    <w:rsid w:val="115121F8"/>
    <w:rsid w:val="11572555"/>
    <w:rsid w:val="117205BE"/>
    <w:rsid w:val="11A12E6A"/>
    <w:rsid w:val="11A8289C"/>
    <w:rsid w:val="11DA7E53"/>
    <w:rsid w:val="11DB5BAD"/>
    <w:rsid w:val="11E44927"/>
    <w:rsid w:val="11F61AFF"/>
    <w:rsid w:val="1220253C"/>
    <w:rsid w:val="12442D6B"/>
    <w:rsid w:val="127A7D18"/>
    <w:rsid w:val="12AB4F09"/>
    <w:rsid w:val="12C22407"/>
    <w:rsid w:val="1318536C"/>
    <w:rsid w:val="135E6825"/>
    <w:rsid w:val="136D3281"/>
    <w:rsid w:val="1383212F"/>
    <w:rsid w:val="13834243"/>
    <w:rsid w:val="138A523C"/>
    <w:rsid w:val="13AE72CB"/>
    <w:rsid w:val="13B33374"/>
    <w:rsid w:val="13D01589"/>
    <w:rsid w:val="13F46721"/>
    <w:rsid w:val="140B2E55"/>
    <w:rsid w:val="142A7AF4"/>
    <w:rsid w:val="1446012C"/>
    <w:rsid w:val="144955E8"/>
    <w:rsid w:val="145343A1"/>
    <w:rsid w:val="14681A5E"/>
    <w:rsid w:val="148C2652"/>
    <w:rsid w:val="149D5250"/>
    <w:rsid w:val="14EA08FA"/>
    <w:rsid w:val="14ED1D2B"/>
    <w:rsid w:val="152440FB"/>
    <w:rsid w:val="15350FE8"/>
    <w:rsid w:val="153B651C"/>
    <w:rsid w:val="15570209"/>
    <w:rsid w:val="159F034F"/>
    <w:rsid w:val="15DA6621"/>
    <w:rsid w:val="1665504F"/>
    <w:rsid w:val="166C67E1"/>
    <w:rsid w:val="16B77737"/>
    <w:rsid w:val="16D2121C"/>
    <w:rsid w:val="16DA3942"/>
    <w:rsid w:val="16DD6FA6"/>
    <w:rsid w:val="16EB6535"/>
    <w:rsid w:val="16FC08F8"/>
    <w:rsid w:val="170F77B5"/>
    <w:rsid w:val="174F1408"/>
    <w:rsid w:val="174F67DF"/>
    <w:rsid w:val="17737912"/>
    <w:rsid w:val="177C106C"/>
    <w:rsid w:val="17891551"/>
    <w:rsid w:val="17925B6A"/>
    <w:rsid w:val="17940E67"/>
    <w:rsid w:val="17C14B4E"/>
    <w:rsid w:val="17DD51CB"/>
    <w:rsid w:val="181A172F"/>
    <w:rsid w:val="18236C9C"/>
    <w:rsid w:val="184A27F5"/>
    <w:rsid w:val="18794598"/>
    <w:rsid w:val="1899266D"/>
    <w:rsid w:val="189C1A00"/>
    <w:rsid w:val="189F1804"/>
    <w:rsid w:val="18AD5139"/>
    <w:rsid w:val="18B00C7A"/>
    <w:rsid w:val="18CC2650"/>
    <w:rsid w:val="19043F90"/>
    <w:rsid w:val="19067202"/>
    <w:rsid w:val="19DD51E8"/>
    <w:rsid w:val="19E46F2B"/>
    <w:rsid w:val="19F761CB"/>
    <w:rsid w:val="1A3F694E"/>
    <w:rsid w:val="1A444CD1"/>
    <w:rsid w:val="1A8E2B0D"/>
    <w:rsid w:val="1A961B25"/>
    <w:rsid w:val="1AAF0125"/>
    <w:rsid w:val="1ACE1B75"/>
    <w:rsid w:val="1B3C2660"/>
    <w:rsid w:val="1B6D1C84"/>
    <w:rsid w:val="1B7A3B8B"/>
    <w:rsid w:val="1B9B7C22"/>
    <w:rsid w:val="1BFA3E56"/>
    <w:rsid w:val="1C3B5E7F"/>
    <w:rsid w:val="1C574412"/>
    <w:rsid w:val="1C906C94"/>
    <w:rsid w:val="1CCD13E4"/>
    <w:rsid w:val="1CEF2356"/>
    <w:rsid w:val="1D6E0B2A"/>
    <w:rsid w:val="1D7337AD"/>
    <w:rsid w:val="1DA0620B"/>
    <w:rsid w:val="1DB834A2"/>
    <w:rsid w:val="1E0D71E5"/>
    <w:rsid w:val="1E100E7F"/>
    <w:rsid w:val="1E183C34"/>
    <w:rsid w:val="1E197F83"/>
    <w:rsid w:val="1E1E3810"/>
    <w:rsid w:val="1E29523D"/>
    <w:rsid w:val="1E6379C9"/>
    <w:rsid w:val="1E681527"/>
    <w:rsid w:val="1E7470D7"/>
    <w:rsid w:val="1E7D40E1"/>
    <w:rsid w:val="1E8A7FA0"/>
    <w:rsid w:val="1E8D440C"/>
    <w:rsid w:val="1EBD4F58"/>
    <w:rsid w:val="1ED32022"/>
    <w:rsid w:val="1EED42D3"/>
    <w:rsid w:val="1F0824C7"/>
    <w:rsid w:val="1F0965D7"/>
    <w:rsid w:val="1F0C2DA8"/>
    <w:rsid w:val="1F342110"/>
    <w:rsid w:val="1F403D7F"/>
    <w:rsid w:val="1F426C86"/>
    <w:rsid w:val="1F4822FB"/>
    <w:rsid w:val="1F773858"/>
    <w:rsid w:val="1FA03B17"/>
    <w:rsid w:val="1FB4345B"/>
    <w:rsid w:val="20233BB4"/>
    <w:rsid w:val="202C493C"/>
    <w:rsid w:val="20864542"/>
    <w:rsid w:val="208973CD"/>
    <w:rsid w:val="208C55BB"/>
    <w:rsid w:val="20AD10FE"/>
    <w:rsid w:val="20CB5454"/>
    <w:rsid w:val="210B5B03"/>
    <w:rsid w:val="21463F0E"/>
    <w:rsid w:val="21C80BBA"/>
    <w:rsid w:val="21E37EC6"/>
    <w:rsid w:val="22185294"/>
    <w:rsid w:val="22213034"/>
    <w:rsid w:val="22767742"/>
    <w:rsid w:val="22920AD2"/>
    <w:rsid w:val="22F719E1"/>
    <w:rsid w:val="23045C57"/>
    <w:rsid w:val="231E3D79"/>
    <w:rsid w:val="23650FFD"/>
    <w:rsid w:val="236D3BCB"/>
    <w:rsid w:val="23A26BB3"/>
    <w:rsid w:val="23AA4535"/>
    <w:rsid w:val="23AD5208"/>
    <w:rsid w:val="23C760AA"/>
    <w:rsid w:val="23E86825"/>
    <w:rsid w:val="23E8774A"/>
    <w:rsid w:val="24064F20"/>
    <w:rsid w:val="240A7295"/>
    <w:rsid w:val="2432353F"/>
    <w:rsid w:val="244F32B6"/>
    <w:rsid w:val="24602F81"/>
    <w:rsid w:val="247F6003"/>
    <w:rsid w:val="248F3553"/>
    <w:rsid w:val="24937609"/>
    <w:rsid w:val="24B00A5A"/>
    <w:rsid w:val="24C16839"/>
    <w:rsid w:val="24CD5E5C"/>
    <w:rsid w:val="24FE15AC"/>
    <w:rsid w:val="250C4474"/>
    <w:rsid w:val="252C357C"/>
    <w:rsid w:val="254A4632"/>
    <w:rsid w:val="25647682"/>
    <w:rsid w:val="25674D48"/>
    <w:rsid w:val="25820F1F"/>
    <w:rsid w:val="25B34163"/>
    <w:rsid w:val="25B44072"/>
    <w:rsid w:val="25C3765D"/>
    <w:rsid w:val="25CF0202"/>
    <w:rsid w:val="25DD5015"/>
    <w:rsid w:val="25EB44A2"/>
    <w:rsid w:val="262A5409"/>
    <w:rsid w:val="263043DA"/>
    <w:rsid w:val="264B02FB"/>
    <w:rsid w:val="264F163E"/>
    <w:rsid w:val="26502D30"/>
    <w:rsid w:val="26511C6E"/>
    <w:rsid w:val="267059CD"/>
    <w:rsid w:val="2695207C"/>
    <w:rsid w:val="26B03E06"/>
    <w:rsid w:val="26E506BD"/>
    <w:rsid w:val="26F57CB5"/>
    <w:rsid w:val="26FC1051"/>
    <w:rsid w:val="26FF6C69"/>
    <w:rsid w:val="2708568C"/>
    <w:rsid w:val="279D2E81"/>
    <w:rsid w:val="27BF0CCE"/>
    <w:rsid w:val="27FE6B1C"/>
    <w:rsid w:val="281E7FB7"/>
    <w:rsid w:val="283B19F8"/>
    <w:rsid w:val="284346CD"/>
    <w:rsid w:val="28BB5BBA"/>
    <w:rsid w:val="28DD0BA9"/>
    <w:rsid w:val="28F76D4D"/>
    <w:rsid w:val="28FF7293"/>
    <w:rsid w:val="291C0C03"/>
    <w:rsid w:val="29272F1A"/>
    <w:rsid w:val="293C4444"/>
    <w:rsid w:val="2949608C"/>
    <w:rsid w:val="294A7D0E"/>
    <w:rsid w:val="29752C9D"/>
    <w:rsid w:val="29DF5D2F"/>
    <w:rsid w:val="29FC3D65"/>
    <w:rsid w:val="2A7948B3"/>
    <w:rsid w:val="2AB5707D"/>
    <w:rsid w:val="2B1357BD"/>
    <w:rsid w:val="2B14125E"/>
    <w:rsid w:val="2B6735E4"/>
    <w:rsid w:val="2B8C414B"/>
    <w:rsid w:val="2BB74875"/>
    <w:rsid w:val="2BF64A71"/>
    <w:rsid w:val="2BF86160"/>
    <w:rsid w:val="2CDE01D3"/>
    <w:rsid w:val="2CE55A97"/>
    <w:rsid w:val="2D092DFB"/>
    <w:rsid w:val="2D335233"/>
    <w:rsid w:val="2D337864"/>
    <w:rsid w:val="2D6625BF"/>
    <w:rsid w:val="2D8266B2"/>
    <w:rsid w:val="2DFE6F8C"/>
    <w:rsid w:val="2E4D68B2"/>
    <w:rsid w:val="2E620BBB"/>
    <w:rsid w:val="2E9B77B6"/>
    <w:rsid w:val="2EC43B12"/>
    <w:rsid w:val="2EE0257A"/>
    <w:rsid w:val="2EE6748E"/>
    <w:rsid w:val="2EF53C85"/>
    <w:rsid w:val="2F617B43"/>
    <w:rsid w:val="2F630874"/>
    <w:rsid w:val="2F6B188E"/>
    <w:rsid w:val="2FA73B9D"/>
    <w:rsid w:val="2FD561D3"/>
    <w:rsid w:val="2FE66DC0"/>
    <w:rsid w:val="300B19B5"/>
    <w:rsid w:val="30165608"/>
    <w:rsid w:val="3027101F"/>
    <w:rsid w:val="30376268"/>
    <w:rsid w:val="3052061B"/>
    <w:rsid w:val="30546A26"/>
    <w:rsid w:val="305F726A"/>
    <w:rsid w:val="307A7B1C"/>
    <w:rsid w:val="30A441B4"/>
    <w:rsid w:val="30D97F22"/>
    <w:rsid w:val="30DD1402"/>
    <w:rsid w:val="30EE4D8A"/>
    <w:rsid w:val="30FB062A"/>
    <w:rsid w:val="31105131"/>
    <w:rsid w:val="31161BC1"/>
    <w:rsid w:val="31277773"/>
    <w:rsid w:val="312938A0"/>
    <w:rsid w:val="312E1225"/>
    <w:rsid w:val="316F16FD"/>
    <w:rsid w:val="318B36A2"/>
    <w:rsid w:val="319D4A87"/>
    <w:rsid w:val="31A1726D"/>
    <w:rsid w:val="31B32251"/>
    <w:rsid w:val="31EB15BA"/>
    <w:rsid w:val="320C0885"/>
    <w:rsid w:val="32267B7E"/>
    <w:rsid w:val="32335E28"/>
    <w:rsid w:val="32CE1709"/>
    <w:rsid w:val="32E33AA4"/>
    <w:rsid w:val="32EE58F1"/>
    <w:rsid w:val="33253D3E"/>
    <w:rsid w:val="3329155B"/>
    <w:rsid w:val="33324B44"/>
    <w:rsid w:val="334A28A7"/>
    <w:rsid w:val="33BA23A2"/>
    <w:rsid w:val="33EF5A15"/>
    <w:rsid w:val="341A7A37"/>
    <w:rsid w:val="344746CF"/>
    <w:rsid w:val="348A054B"/>
    <w:rsid w:val="348A7A06"/>
    <w:rsid w:val="348C3CE9"/>
    <w:rsid w:val="34942DD0"/>
    <w:rsid w:val="349B2DBE"/>
    <w:rsid w:val="34B5079F"/>
    <w:rsid w:val="34CB257F"/>
    <w:rsid w:val="34DE2BD1"/>
    <w:rsid w:val="35574820"/>
    <w:rsid w:val="35933ADC"/>
    <w:rsid w:val="35964950"/>
    <w:rsid w:val="35B77B56"/>
    <w:rsid w:val="35BC3E83"/>
    <w:rsid w:val="35CE667C"/>
    <w:rsid w:val="35E26BC3"/>
    <w:rsid w:val="35F51878"/>
    <w:rsid w:val="360C7661"/>
    <w:rsid w:val="36536B32"/>
    <w:rsid w:val="36646CF4"/>
    <w:rsid w:val="36A54079"/>
    <w:rsid w:val="370B231B"/>
    <w:rsid w:val="37124A78"/>
    <w:rsid w:val="376D53AD"/>
    <w:rsid w:val="37EB621E"/>
    <w:rsid w:val="38002C17"/>
    <w:rsid w:val="38FA0C11"/>
    <w:rsid w:val="38FA45D6"/>
    <w:rsid w:val="395A5795"/>
    <w:rsid w:val="39AB1E08"/>
    <w:rsid w:val="39B02ADD"/>
    <w:rsid w:val="39BA3F2D"/>
    <w:rsid w:val="39BC453C"/>
    <w:rsid w:val="39E914F5"/>
    <w:rsid w:val="39E95966"/>
    <w:rsid w:val="39FA5256"/>
    <w:rsid w:val="3A85281E"/>
    <w:rsid w:val="3ABA02C8"/>
    <w:rsid w:val="3AD70AD7"/>
    <w:rsid w:val="3AD750B4"/>
    <w:rsid w:val="3ADC4089"/>
    <w:rsid w:val="3AE56D22"/>
    <w:rsid w:val="3AF71198"/>
    <w:rsid w:val="3AFA4BF7"/>
    <w:rsid w:val="3B03718D"/>
    <w:rsid w:val="3B090899"/>
    <w:rsid w:val="3B245135"/>
    <w:rsid w:val="3BD72EA6"/>
    <w:rsid w:val="3BF51979"/>
    <w:rsid w:val="3C451008"/>
    <w:rsid w:val="3C5919DD"/>
    <w:rsid w:val="3C6418DF"/>
    <w:rsid w:val="3C6972AB"/>
    <w:rsid w:val="3C913BAC"/>
    <w:rsid w:val="3CA802E0"/>
    <w:rsid w:val="3CCF7879"/>
    <w:rsid w:val="3D321A85"/>
    <w:rsid w:val="3D392A1E"/>
    <w:rsid w:val="3D722625"/>
    <w:rsid w:val="3D723794"/>
    <w:rsid w:val="3D7A5B4B"/>
    <w:rsid w:val="3D7F45A4"/>
    <w:rsid w:val="3D8B4AA7"/>
    <w:rsid w:val="3D9B2D17"/>
    <w:rsid w:val="3DEE6BE2"/>
    <w:rsid w:val="3E293718"/>
    <w:rsid w:val="3E502426"/>
    <w:rsid w:val="3E74730F"/>
    <w:rsid w:val="3EDD6BEE"/>
    <w:rsid w:val="3F0C4648"/>
    <w:rsid w:val="40014AAC"/>
    <w:rsid w:val="400A2F35"/>
    <w:rsid w:val="4074380F"/>
    <w:rsid w:val="407E7406"/>
    <w:rsid w:val="40AE2C2A"/>
    <w:rsid w:val="40C0294D"/>
    <w:rsid w:val="40C22E4E"/>
    <w:rsid w:val="40CA2D03"/>
    <w:rsid w:val="40E01010"/>
    <w:rsid w:val="4114480E"/>
    <w:rsid w:val="415A1950"/>
    <w:rsid w:val="416E2F3D"/>
    <w:rsid w:val="41D83A61"/>
    <w:rsid w:val="41E1283E"/>
    <w:rsid w:val="420A123A"/>
    <w:rsid w:val="42270885"/>
    <w:rsid w:val="42384E36"/>
    <w:rsid w:val="42AC1840"/>
    <w:rsid w:val="42B25B8B"/>
    <w:rsid w:val="42DF7E15"/>
    <w:rsid w:val="42E42CA7"/>
    <w:rsid w:val="42ED05B0"/>
    <w:rsid w:val="432F4CE3"/>
    <w:rsid w:val="43307D10"/>
    <w:rsid w:val="433B5E18"/>
    <w:rsid w:val="436B70D8"/>
    <w:rsid w:val="436E2DB3"/>
    <w:rsid w:val="43823A08"/>
    <w:rsid w:val="43911A39"/>
    <w:rsid w:val="43BB320A"/>
    <w:rsid w:val="43E976A7"/>
    <w:rsid w:val="441332E2"/>
    <w:rsid w:val="441B7831"/>
    <w:rsid w:val="44265653"/>
    <w:rsid w:val="44AC09DC"/>
    <w:rsid w:val="44D8503C"/>
    <w:rsid w:val="44E20903"/>
    <w:rsid w:val="44EB1503"/>
    <w:rsid w:val="451A0B7E"/>
    <w:rsid w:val="451E794F"/>
    <w:rsid w:val="453C2014"/>
    <w:rsid w:val="45673390"/>
    <w:rsid w:val="459E7ED7"/>
    <w:rsid w:val="45DF3AE4"/>
    <w:rsid w:val="45F431C0"/>
    <w:rsid w:val="461241E6"/>
    <w:rsid w:val="466974CD"/>
    <w:rsid w:val="469C1CFF"/>
    <w:rsid w:val="46FC5033"/>
    <w:rsid w:val="470D5B12"/>
    <w:rsid w:val="47370221"/>
    <w:rsid w:val="473B3592"/>
    <w:rsid w:val="47743ED8"/>
    <w:rsid w:val="47C257C8"/>
    <w:rsid w:val="47CA30ED"/>
    <w:rsid w:val="47DD4ADA"/>
    <w:rsid w:val="47E62FE4"/>
    <w:rsid w:val="481976CA"/>
    <w:rsid w:val="481C276B"/>
    <w:rsid w:val="48220C5D"/>
    <w:rsid w:val="48322DA6"/>
    <w:rsid w:val="48621D8C"/>
    <w:rsid w:val="488C314D"/>
    <w:rsid w:val="489E7EFE"/>
    <w:rsid w:val="48B55549"/>
    <w:rsid w:val="48C42F69"/>
    <w:rsid w:val="48C536B8"/>
    <w:rsid w:val="48EA7CC8"/>
    <w:rsid w:val="48F865CE"/>
    <w:rsid w:val="49111E98"/>
    <w:rsid w:val="497D4C54"/>
    <w:rsid w:val="499045AD"/>
    <w:rsid w:val="49ED6AE7"/>
    <w:rsid w:val="4AA66789"/>
    <w:rsid w:val="4B105F2C"/>
    <w:rsid w:val="4B233E1D"/>
    <w:rsid w:val="4B2465E4"/>
    <w:rsid w:val="4B4038DE"/>
    <w:rsid w:val="4B454DD9"/>
    <w:rsid w:val="4B4A6646"/>
    <w:rsid w:val="4B975F8E"/>
    <w:rsid w:val="4BB21040"/>
    <w:rsid w:val="4BCF6F49"/>
    <w:rsid w:val="4BDF63C3"/>
    <w:rsid w:val="4BE54A8A"/>
    <w:rsid w:val="4BEE3F0F"/>
    <w:rsid w:val="4BF14281"/>
    <w:rsid w:val="4C182642"/>
    <w:rsid w:val="4C280B42"/>
    <w:rsid w:val="4C3918B0"/>
    <w:rsid w:val="4C46435B"/>
    <w:rsid w:val="4C5A0845"/>
    <w:rsid w:val="4C616C71"/>
    <w:rsid w:val="4CA0762E"/>
    <w:rsid w:val="4CB920B4"/>
    <w:rsid w:val="4CCC2C95"/>
    <w:rsid w:val="4D6026B2"/>
    <w:rsid w:val="4D783F42"/>
    <w:rsid w:val="4D7B5243"/>
    <w:rsid w:val="4D9158DE"/>
    <w:rsid w:val="4D9B52DF"/>
    <w:rsid w:val="4DCC2786"/>
    <w:rsid w:val="4DD15D03"/>
    <w:rsid w:val="4DF578A9"/>
    <w:rsid w:val="4E2579EF"/>
    <w:rsid w:val="4E32532F"/>
    <w:rsid w:val="4E395ED2"/>
    <w:rsid w:val="4E3A06D6"/>
    <w:rsid w:val="4E73703D"/>
    <w:rsid w:val="4E8B7CB2"/>
    <w:rsid w:val="4E92390B"/>
    <w:rsid w:val="4E987950"/>
    <w:rsid w:val="4ECF7FCF"/>
    <w:rsid w:val="4ED56F13"/>
    <w:rsid w:val="4ED74FDC"/>
    <w:rsid w:val="4EDA38FA"/>
    <w:rsid w:val="4F2B440D"/>
    <w:rsid w:val="4F624322"/>
    <w:rsid w:val="4F713C5C"/>
    <w:rsid w:val="4F7E7D37"/>
    <w:rsid w:val="4FA82282"/>
    <w:rsid w:val="4FB10E85"/>
    <w:rsid w:val="4FC60625"/>
    <w:rsid w:val="4FE50F50"/>
    <w:rsid w:val="50351C9F"/>
    <w:rsid w:val="50376798"/>
    <w:rsid w:val="50434E2A"/>
    <w:rsid w:val="5058256F"/>
    <w:rsid w:val="507520DD"/>
    <w:rsid w:val="50A5115A"/>
    <w:rsid w:val="50A515F2"/>
    <w:rsid w:val="50DA0B79"/>
    <w:rsid w:val="50DF6671"/>
    <w:rsid w:val="510C786F"/>
    <w:rsid w:val="51173BD5"/>
    <w:rsid w:val="511A22B2"/>
    <w:rsid w:val="511F7C6B"/>
    <w:rsid w:val="51210C6F"/>
    <w:rsid w:val="5135347C"/>
    <w:rsid w:val="515140F1"/>
    <w:rsid w:val="515D7FC1"/>
    <w:rsid w:val="51A91CAE"/>
    <w:rsid w:val="51AC62BB"/>
    <w:rsid w:val="51EB3CF9"/>
    <w:rsid w:val="524311A8"/>
    <w:rsid w:val="526064BC"/>
    <w:rsid w:val="527D3AA2"/>
    <w:rsid w:val="52B36DB7"/>
    <w:rsid w:val="52CB26BA"/>
    <w:rsid w:val="52D87A75"/>
    <w:rsid w:val="52E57DE6"/>
    <w:rsid w:val="531E0B41"/>
    <w:rsid w:val="534F4A0C"/>
    <w:rsid w:val="536C6DB3"/>
    <w:rsid w:val="537D531A"/>
    <w:rsid w:val="53A86E87"/>
    <w:rsid w:val="53C10DA3"/>
    <w:rsid w:val="53CA45DE"/>
    <w:rsid w:val="53CD1ED4"/>
    <w:rsid w:val="53FB4CDD"/>
    <w:rsid w:val="54252377"/>
    <w:rsid w:val="542637AD"/>
    <w:rsid w:val="54454378"/>
    <w:rsid w:val="546632D5"/>
    <w:rsid w:val="548C121C"/>
    <w:rsid w:val="548F5A20"/>
    <w:rsid w:val="54A04FE7"/>
    <w:rsid w:val="54AC6556"/>
    <w:rsid w:val="54D64A0F"/>
    <w:rsid w:val="54FB015F"/>
    <w:rsid w:val="550D15C9"/>
    <w:rsid w:val="550D6514"/>
    <w:rsid w:val="553F123F"/>
    <w:rsid w:val="553F2C77"/>
    <w:rsid w:val="5581524B"/>
    <w:rsid w:val="55BF2AAD"/>
    <w:rsid w:val="55F5389C"/>
    <w:rsid w:val="55F62BCE"/>
    <w:rsid w:val="560D3E5F"/>
    <w:rsid w:val="562373C7"/>
    <w:rsid w:val="5628275D"/>
    <w:rsid w:val="56474E2A"/>
    <w:rsid w:val="56524E53"/>
    <w:rsid w:val="568F1AC4"/>
    <w:rsid w:val="56BD442B"/>
    <w:rsid w:val="56E92B0B"/>
    <w:rsid w:val="56F540AB"/>
    <w:rsid w:val="57667B95"/>
    <w:rsid w:val="57B330E7"/>
    <w:rsid w:val="57BF428B"/>
    <w:rsid w:val="57F926EC"/>
    <w:rsid w:val="58104D33"/>
    <w:rsid w:val="584D58CE"/>
    <w:rsid w:val="587B27DB"/>
    <w:rsid w:val="58913C78"/>
    <w:rsid w:val="58D913C4"/>
    <w:rsid w:val="59096824"/>
    <w:rsid w:val="591D517F"/>
    <w:rsid w:val="592010C5"/>
    <w:rsid w:val="593D1645"/>
    <w:rsid w:val="594269F4"/>
    <w:rsid w:val="59616E78"/>
    <w:rsid w:val="597639EC"/>
    <w:rsid w:val="59CF6331"/>
    <w:rsid w:val="59FA0C47"/>
    <w:rsid w:val="59FC2574"/>
    <w:rsid w:val="5A1F6A53"/>
    <w:rsid w:val="5A3E308C"/>
    <w:rsid w:val="5A6D549D"/>
    <w:rsid w:val="5A772382"/>
    <w:rsid w:val="5A7A41F7"/>
    <w:rsid w:val="5AAA2C23"/>
    <w:rsid w:val="5AF068C8"/>
    <w:rsid w:val="5B16774E"/>
    <w:rsid w:val="5B972D31"/>
    <w:rsid w:val="5BA6346F"/>
    <w:rsid w:val="5BBC4F89"/>
    <w:rsid w:val="5BBD0098"/>
    <w:rsid w:val="5BE80DE5"/>
    <w:rsid w:val="5C07506C"/>
    <w:rsid w:val="5C2420E4"/>
    <w:rsid w:val="5C2971C0"/>
    <w:rsid w:val="5C2B1019"/>
    <w:rsid w:val="5C4321DB"/>
    <w:rsid w:val="5CDF5488"/>
    <w:rsid w:val="5CFA6802"/>
    <w:rsid w:val="5D3863CE"/>
    <w:rsid w:val="5D3F1DD5"/>
    <w:rsid w:val="5D425605"/>
    <w:rsid w:val="5D747C9D"/>
    <w:rsid w:val="5D9B53EF"/>
    <w:rsid w:val="5DD61C6D"/>
    <w:rsid w:val="5E085509"/>
    <w:rsid w:val="5E204D71"/>
    <w:rsid w:val="5E276610"/>
    <w:rsid w:val="5E2837AD"/>
    <w:rsid w:val="5E7154A0"/>
    <w:rsid w:val="5E885A3C"/>
    <w:rsid w:val="5EAF442D"/>
    <w:rsid w:val="5EF61C53"/>
    <w:rsid w:val="5F0F5461"/>
    <w:rsid w:val="5F197D50"/>
    <w:rsid w:val="5F377CE6"/>
    <w:rsid w:val="5F382D07"/>
    <w:rsid w:val="5F4E43F4"/>
    <w:rsid w:val="5F746B8C"/>
    <w:rsid w:val="5F8C1C7D"/>
    <w:rsid w:val="5FB23EBD"/>
    <w:rsid w:val="5FC03F8B"/>
    <w:rsid w:val="5FCB6EC6"/>
    <w:rsid w:val="5FE03DDD"/>
    <w:rsid w:val="604B7DC5"/>
    <w:rsid w:val="60516738"/>
    <w:rsid w:val="6067774C"/>
    <w:rsid w:val="60853F0A"/>
    <w:rsid w:val="608B0AD9"/>
    <w:rsid w:val="60E86ABF"/>
    <w:rsid w:val="6120279D"/>
    <w:rsid w:val="61235E78"/>
    <w:rsid w:val="61320C67"/>
    <w:rsid w:val="61502899"/>
    <w:rsid w:val="617E0703"/>
    <w:rsid w:val="618D3980"/>
    <w:rsid w:val="62013709"/>
    <w:rsid w:val="62013F5D"/>
    <w:rsid w:val="624C3FEF"/>
    <w:rsid w:val="62BF3BEE"/>
    <w:rsid w:val="630E4248"/>
    <w:rsid w:val="631939B5"/>
    <w:rsid w:val="631F2301"/>
    <w:rsid w:val="632A5B19"/>
    <w:rsid w:val="635D62C7"/>
    <w:rsid w:val="63737865"/>
    <w:rsid w:val="63A37689"/>
    <w:rsid w:val="63B246C7"/>
    <w:rsid w:val="63BA01D0"/>
    <w:rsid w:val="63D312CB"/>
    <w:rsid w:val="6401666F"/>
    <w:rsid w:val="64510FBF"/>
    <w:rsid w:val="64631652"/>
    <w:rsid w:val="64820589"/>
    <w:rsid w:val="64C806F8"/>
    <w:rsid w:val="64D20343"/>
    <w:rsid w:val="64F12646"/>
    <w:rsid w:val="64F30D8B"/>
    <w:rsid w:val="64FF1185"/>
    <w:rsid w:val="65153DEB"/>
    <w:rsid w:val="653E6938"/>
    <w:rsid w:val="65455ACA"/>
    <w:rsid w:val="655F6A4D"/>
    <w:rsid w:val="663B5F7B"/>
    <w:rsid w:val="66410505"/>
    <w:rsid w:val="664A5EE1"/>
    <w:rsid w:val="666D2135"/>
    <w:rsid w:val="668666E9"/>
    <w:rsid w:val="66A7170F"/>
    <w:rsid w:val="66C10B99"/>
    <w:rsid w:val="66C337A7"/>
    <w:rsid w:val="66D6088E"/>
    <w:rsid w:val="66DF1D39"/>
    <w:rsid w:val="66ED396F"/>
    <w:rsid w:val="66ED7431"/>
    <w:rsid w:val="67157AA7"/>
    <w:rsid w:val="671A5571"/>
    <w:rsid w:val="67305028"/>
    <w:rsid w:val="674B5638"/>
    <w:rsid w:val="676126FB"/>
    <w:rsid w:val="67730A31"/>
    <w:rsid w:val="67780705"/>
    <w:rsid w:val="677E5098"/>
    <w:rsid w:val="679A71B3"/>
    <w:rsid w:val="67A1467D"/>
    <w:rsid w:val="67A263CD"/>
    <w:rsid w:val="67A336A6"/>
    <w:rsid w:val="67DA6483"/>
    <w:rsid w:val="67E23745"/>
    <w:rsid w:val="67EA37D6"/>
    <w:rsid w:val="67FD648D"/>
    <w:rsid w:val="6801009C"/>
    <w:rsid w:val="681459F5"/>
    <w:rsid w:val="681E4FBA"/>
    <w:rsid w:val="684A6B1D"/>
    <w:rsid w:val="686D6EA2"/>
    <w:rsid w:val="68A411E7"/>
    <w:rsid w:val="68BA2BD1"/>
    <w:rsid w:val="68D231D6"/>
    <w:rsid w:val="6903110D"/>
    <w:rsid w:val="691462BE"/>
    <w:rsid w:val="691E1B26"/>
    <w:rsid w:val="69247B52"/>
    <w:rsid w:val="6949628D"/>
    <w:rsid w:val="69526E1D"/>
    <w:rsid w:val="696338AD"/>
    <w:rsid w:val="69BF5FE0"/>
    <w:rsid w:val="69D9501D"/>
    <w:rsid w:val="6A181783"/>
    <w:rsid w:val="6A247933"/>
    <w:rsid w:val="6A550A4B"/>
    <w:rsid w:val="6A5F6904"/>
    <w:rsid w:val="6A840657"/>
    <w:rsid w:val="6AF76AD2"/>
    <w:rsid w:val="6AFF7E61"/>
    <w:rsid w:val="6B1E71DC"/>
    <w:rsid w:val="6B355C1E"/>
    <w:rsid w:val="6B7A1003"/>
    <w:rsid w:val="6BBA3071"/>
    <w:rsid w:val="6BF3387C"/>
    <w:rsid w:val="6BFA663F"/>
    <w:rsid w:val="6C041DD4"/>
    <w:rsid w:val="6C1A6180"/>
    <w:rsid w:val="6C430621"/>
    <w:rsid w:val="6C4B568C"/>
    <w:rsid w:val="6C5B354F"/>
    <w:rsid w:val="6C7B55B4"/>
    <w:rsid w:val="6CBD7B9A"/>
    <w:rsid w:val="6CE26D70"/>
    <w:rsid w:val="6D107547"/>
    <w:rsid w:val="6D124132"/>
    <w:rsid w:val="6D9C2004"/>
    <w:rsid w:val="6DAC56C9"/>
    <w:rsid w:val="6DB56D0E"/>
    <w:rsid w:val="6E0D4235"/>
    <w:rsid w:val="6E351CC0"/>
    <w:rsid w:val="6E697209"/>
    <w:rsid w:val="6E80703B"/>
    <w:rsid w:val="6E8A4A6F"/>
    <w:rsid w:val="6EB81371"/>
    <w:rsid w:val="6F1A2F96"/>
    <w:rsid w:val="6FD770AA"/>
    <w:rsid w:val="6FF535F1"/>
    <w:rsid w:val="70177F09"/>
    <w:rsid w:val="704B123C"/>
    <w:rsid w:val="70561111"/>
    <w:rsid w:val="70646B59"/>
    <w:rsid w:val="70812E1D"/>
    <w:rsid w:val="70845571"/>
    <w:rsid w:val="70CA6368"/>
    <w:rsid w:val="70ED73E7"/>
    <w:rsid w:val="71525027"/>
    <w:rsid w:val="715D426C"/>
    <w:rsid w:val="717E6719"/>
    <w:rsid w:val="71A73CBD"/>
    <w:rsid w:val="71BE0E01"/>
    <w:rsid w:val="71ED38C0"/>
    <w:rsid w:val="71F84A51"/>
    <w:rsid w:val="71F86FC7"/>
    <w:rsid w:val="71F879DA"/>
    <w:rsid w:val="721343C3"/>
    <w:rsid w:val="72251CCA"/>
    <w:rsid w:val="724251D1"/>
    <w:rsid w:val="72476D94"/>
    <w:rsid w:val="72D962C7"/>
    <w:rsid w:val="732360C0"/>
    <w:rsid w:val="73352174"/>
    <w:rsid w:val="736D1BFA"/>
    <w:rsid w:val="73866D4A"/>
    <w:rsid w:val="738E08C9"/>
    <w:rsid w:val="7395310A"/>
    <w:rsid w:val="739F762D"/>
    <w:rsid w:val="73CD12A8"/>
    <w:rsid w:val="73D100AB"/>
    <w:rsid w:val="73EC3677"/>
    <w:rsid w:val="73F22F31"/>
    <w:rsid w:val="73F36E8E"/>
    <w:rsid w:val="73FB126D"/>
    <w:rsid w:val="7414703C"/>
    <w:rsid w:val="741A6BAC"/>
    <w:rsid w:val="741E2578"/>
    <w:rsid w:val="7430360D"/>
    <w:rsid w:val="7475626B"/>
    <w:rsid w:val="74B00AFB"/>
    <w:rsid w:val="74CF1566"/>
    <w:rsid w:val="74E51846"/>
    <w:rsid w:val="750F2C3B"/>
    <w:rsid w:val="754E322C"/>
    <w:rsid w:val="75C4710B"/>
    <w:rsid w:val="75C952D3"/>
    <w:rsid w:val="75C969D8"/>
    <w:rsid w:val="75D61952"/>
    <w:rsid w:val="75EF1CA1"/>
    <w:rsid w:val="761D459A"/>
    <w:rsid w:val="7651411D"/>
    <w:rsid w:val="766239DE"/>
    <w:rsid w:val="767F574B"/>
    <w:rsid w:val="7691417E"/>
    <w:rsid w:val="76934DEC"/>
    <w:rsid w:val="7694075C"/>
    <w:rsid w:val="769F0AE4"/>
    <w:rsid w:val="76AA473C"/>
    <w:rsid w:val="76FC2573"/>
    <w:rsid w:val="771B6331"/>
    <w:rsid w:val="772307A7"/>
    <w:rsid w:val="77665C66"/>
    <w:rsid w:val="777B7466"/>
    <w:rsid w:val="7785178A"/>
    <w:rsid w:val="77B831D9"/>
    <w:rsid w:val="77D74BFB"/>
    <w:rsid w:val="77DF08C4"/>
    <w:rsid w:val="78162979"/>
    <w:rsid w:val="786404CE"/>
    <w:rsid w:val="78753A42"/>
    <w:rsid w:val="788649FD"/>
    <w:rsid w:val="78AA3D35"/>
    <w:rsid w:val="78BE23AA"/>
    <w:rsid w:val="78D64ED0"/>
    <w:rsid w:val="798E6E24"/>
    <w:rsid w:val="79933F77"/>
    <w:rsid w:val="79C103F3"/>
    <w:rsid w:val="79D86603"/>
    <w:rsid w:val="79E0731A"/>
    <w:rsid w:val="7A4948F6"/>
    <w:rsid w:val="7A503EB9"/>
    <w:rsid w:val="7AA03A5F"/>
    <w:rsid w:val="7AC43883"/>
    <w:rsid w:val="7AD40321"/>
    <w:rsid w:val="7AE42489"/>
    <w:rsid w:val="7AEF42AB"/>
    <w:rsid w:val="7B1F223F"/>
    <w:rsid w:val="7B3C73E4"/>
    <w:rsid w:val="7BA209B6"/>
    <w:rsid w:val="7BA45298"/>
    <w:rsid w:val="7BAA190F"/>
    <w:rsid w:val="7C0B3BAE"/>
    <w:rsid w:val="7C1518DB"/>
    <w:rsid w:val="7C1A783D"/>
    <w:rsid w:val="7C1E7753"/>
    <w:rsid w:val="7C502186"/>
    <w:rsid w:val="7C9D4208"/>
    <w:rsid w:val="7CDA034D"/>
    <w:rsid w:val="7CEC6E41"/>
    <w:rsid w:val="7D3E3479"/>
    <w:rsid w:val="7D4D4544"/>
    <w:rsid w:val="7D7C41E0"/>
    <w:rsid w:val="7DC85D8C"/>
    <w:rsid w:val="7DDC2038"/>
    <w:rsid w:val="7DE40D3D"/>
    <w:rsid w:val="7DFB6C0A"/>
    <w:rsid w:val="7E2B0D85"/>
    <w:rsid w:val="7E460D77"/>
    <w:rsid w:val="7E6947AB"/>
    <w:rsid w:val="7E7A5334"/>
    <w:rsid w:val="7EB04CE4"/>
    <w:rsid w:val="7EBA4AA1"/>
    <w:rsid w:val="7EE92342"/>
    <w:rsid w:val="7F090F1E"/>
    <w:rsid w:val="7F34432D"/>
    <w:rsid w:val="7F5E40EF"/>
    <w:rsid w:val="7F697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2D7218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2D7218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D7218"/>
    <w:pPr>
      <w:keepNext/>
      <w:keepLines/>
      <w:spacing w:before="260" w:after="260" w:line="360" w:lineRule="auto"/>
      <w:outlineLvl w:val="1"/>
    </w:pPr>
    <w:rPr>
      <w:rFonts w:ascii="Cambria" w:hAnsi="Cambria"/>
      <w:b/>
      <w:bCs/>
      <w:sz w:val="24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D7218"/>
    <w:rPr>
      <w:rFonts w:ascii="Cambria" w:eastAsia="宋体" w:hAnsi="Cambria" w:cs="Times New Roman"/>
      <w:b/>
      <w:bCs/>
      <w:sz w:val="32"/>
      <w:szCs w:val="32"/>
    </w:rPr>
  </w:style>
  <w:style w:type="paragraph" w:styleId="Caption">
    <w:name w:val="caption"/>
    <w:basedOn w:val="Normal"/>
    <w:next w:val="Normal"/>
    <w:uiPriority w:val="99"/>
    <w:qFormat/>
    <w:rsid w:val="002D7218"/>
    <w:rPr>
      <w:rFonts w:ascii="Arial" w:eastAsia="黑体" w:hAnsi="Arial"/>
      <w:sz w:val="20"/>
    </w:rPr>
  </w:style>
  <w:style w:type="paragraph" w:styleId="BalloonText">
    <w:name w:val="Balloon Text"/>
    <w:basedOn w:val="Normal"/>
    <w:link w:val="BalloonTextChar"/>
    <w:uiPriority w:val="99"/>
    <w:rsid w:val="002D721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7218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2D72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D7218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2D72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D7218"/>
    <w:rPr>
      <w:rFonts w:cs="Times New Roman"/>
      <w:sz w:val="18"/>
      <w:szCs w:val="18"/>
    </w:rPr>
  </w:style>
  <w:style w:type="paragraph" w:styleId="TOC2">
    <w:name w:val="toc 2"/>
    <w:basedOn w:val="Normal"/>
    <w:next w:val="Normal"/>
    <w:uiPriority w:val="99"/>
    <w:rsid w:val="002D7218"/>
    <w:pPr>
      <w:tabs>
        <w:tab w:val="right" w:leader="dot" w:pos="9628"/>
      </w:tabs>
      <w:spacing w:line="360" w:lineRule="auto"/>
      <w:ind w:leftChars="200" w:left="420"/>
    </w:pPr>
  </w:style>
  <w:style w:type="paragraph" w:styleId="NormalWeb">
    <w:name w:val="Normal (Web)"/>
    <w:basedOn w:val="Normal"/>
    <w:uiPriority w:val="99"/>
    <w:rsid w:val="002D721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rsid w:val="002D7218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015E9"/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ronge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7</Pages>
  <Words>215</Words>
  <Characters>1230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</dc:creator>
  <cp:keywords/>
  <dc:description/>
  <cp:lastModifiedBy>熊靖</cp:lastModifiedBy>
  <cp:revision>241</cp:revision>
  <cp:lastPrinted>2014-03-25T06:40:00Z</cp:lastPrinted>
  <dcterms:created xsi:type="dcterms:W3CDTF">2014-03-01T02:08:00Z</dcterms:created>
  <dcterms:modified xsi:type="dcterms:W3CDTF">2018-09-21T07:36:00Z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