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43B" w:rsidRDefault="0008243B" w:rsidP="0008243B">
      <w:pPr>
        <w:ind w:firstLineChars="650" w:firstLine="31680"/>
        <w:rPr>
          <w:rFonts w:ascii="黑体" w:eastAsia="黑体" w:hAnsi="黑体"/>
          <w:sz w:val="32"/>
        </w:rPr>
      </w:pPr>
    </w:p>
    <w:p w:rsidR="0008243B" w:rsidRDefault="0008243B" w:rsidP="007A0844">
      <w:pPr>
        <w:ind w:firstLineChars="800" w:firstLine="31680"/>
        <w:rPr>
          <w:rFonts w:ascii="黑体" w:eastAsia="黑体" w:hAnsi="黑体"/>
          <w:sz w:val="32"/>
        </w:rPr>
      </w:pPr>
      <w:r w:rsidRPr="007A0844">
        <w:rPr>
          <w:rFonts w:ascii="黑体" w:eastAsia="黑体" w:hAnsi="黑体" w:hint="eastAsia"/>
          <w:sz w:val="32"/>
        </w:rPr>
        <w:t>学堂在线网络通识课使用说明</w:t>
      </w:r>
    </w:p>
    <w:p w:rsidR="0008243B" w:rsidRDefault="0008243B" w:rsidP="007A0844">
      <w:pPr>
        <w:ind w:firstLineChars="200" w:firstLine="31680"/>
        <w:rPr>
          <w:rFonts w:ascii="黑体" w:eastAsia="黑体" w:hAnsi="黑体"/>
          <w:sz w:val="32"/>
        </w:rPr>
      </w:pPr>
    </w:p>
    <w:p w:rsidR="0008243B" w:rsidRDefault="0008243B" w:rsidP="007A0844">
      <w:pPr>
        <w:ind w:firstLineChars="200" w:firstLine="31680"/>
      </w:pPr>
      <w:r w:rsidRPr="00346C48">
        <w:rPr>
          <w:rFonts w:hint="eastAsia"/>
        </w:rPr>
        <w:t>同学们好，欢迎选修“学堂学分课”课程</w:t>
      </w:r>
      <w:r>
        <w:rPr>
          <w:rFonts w:hint="eastAsia"/>
        </w:rPr>
        <w:t>，让我们一起</w:t>
      </w:r>
      <w:r w:rsidRPr="00346C48">
        <w:rPr>
          <w:rFonts w:hint="eastAsia"/>
        </w:rPr>
        <w:t>开启</w:t>
      </w:r>
      <w:r>
        <w:rPr>
          <w:rFonts w:hint="eastAsia"/>
        </w:rPr>
        <w:t>自主</w:t>
      </w:r>
      <w:r w:rsidRPr="00346C48">
        <w:rPr>
          <w:rFonts w:hint="eastAsia"/>
        </w:rPr>
        <w:t>学习之旅</w:t>
      </w:r>
      <w:r>
        <w:rPr>
          <w:rFonts w:hint="eastAsia"/>
        </w:rPr>
        <w:t>。各位同学已经在学校教务系统进行了选课，学生选课信息已经由教务管理员统一导入。</w:t>
      </w:r>
    </w:p>
    <w:p w:rsidR="0008243B" w:rsidRPr="00434CF3" w:rsidRDefault="0008243B" w:rsidP="00434CF3">
      <w:pPr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一、学习流程</w:t>
      </w:r>
    </w:p>
    <w:p w:rsidR="0008243B" w:rsidRDefault="0008243B" w:rsidP="00817FAB">
      <w:pPr>
        <w:ind w:firstLine="480"/>
        <w:rPr>
          <w:noProof/>
        </w:rPr>
      </w:pPr>
      <w:r>
        <w:rPr>
          <w:rFonts w:hint="eastAsia"/>
          <w:noProof/>
        </w:rPr>
        <w:t>学习流程图如下所示：</w:t>
      </w:r>
    </w:p>
    <w:p w:rsidR="0008243B" w:rsidRPr="00817FAB" w:rsidRDefault="0008243B" w:rsidP="00B60842">
      <w:pPr>
        <w:jc w:val="center"/>
      </w:pPr>
      <w:r w:rsidRPr="000636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2" o:spid="_x0000_i1025" type="#_x0000_t75" style="width:414.75pt;height:163.5pt;visibility:visible">
            <v:imagedata r:id="rId7" o:title=""/>
          </v:shape>
        </w:pict>
      </w:r>
    </w:p>
    <w:p w:rsidR="0008243B" w:rsidRPr="00817FAB" w:rsidRDefault="0008243B" w:rsidP="00346C48">
      <w:pPr>
        <w:rPr>
          <w:rFonts w:ascii="黑体" w:eastAsia="黑体" w:hAnsi="黑体"/>
          <w:color w:val="FF0000"/>
        </w:rPr>
      </w:pPr>
      <w:r>
        <w:rPr>
          <w:rFonts w:ascii="黑体" w:eastAsia="黑体" w:hAnsi="黑体"/>
          <w:color w:val="FF0000"/>
        </w:rPr>
        <w:t xml:space="preserve">1.1 </w:t>
      </w:r>
      <w:r w:rsidRPr="00817FAB">
        <w:rPr>
          <w:rFonts w:ascii="黑体" w:eastAsia="黑体" w:hAnsi="黑体" w:hint="eastAsia"/>
          <w:color w:val="FF0000"/>
        </w:rPr>
        <w:t>登陆激活</w:t>
      </w:r>
      <w:r>
        <w:rPr>
          <w:rFonts w:ascii="黑体" w:eastAsia="黑体" w:hAnsi="黑体" w:hint="eastAsia"/>
          <w:color w:val="FF0000"/>
        </w:rPr>
        <w:t>账号</w:t>
      </w:r>
    </w:p>
    <w:p w:rsidR="0008243B" w:rsidRPr="00404DD8" w:rsidRDefault="0008243B" w:rsidP="00346C48">
      <w:pPr>
        <w:rPr>
          <w:b/>
          <w:color w:val="FF0000"/>
        </w:rPr>
      </w:pPr>
      <w:r w:rsidRPr="00053DB5">
        <w:tab/>
      </w:r>
      <w:r>
        <w:rPr>
          <w:rFonts w:hint="eastAsia"/>
        </w:rPr>
        <w:t>学分课自主学习</w:t>
      </w:r>
      <w:r w:rsidRPr="00053DB5">
        <w:t>PC</w:t>
      </w:r>
      <w:r w:rsidRPr="00053DB5">
        <w:rPr>
          <w:rFonts w:hint="eastAsia"/>
        </w:rPr>
        <w:t>端和手机</w:t>
      </w:r>
      <w:r w:rsidRPr="00053DB5">
        <w:t>APP</w:t>
      </w:r>
      <w:r w:rsidRPr="00053DB5">
        <w:rPr>
          <w:rFonts w:hint="eastAsia"/>
        </w:rPr>
        <w:t>均可</w:t>
      </w:r>
      <w:r>
        <w:rPr>
          <w:rFonts w:hint="eastAsia"/>
        </w:rPr>
        <w:t>进行登陆激活。</w:t>
      </w:r>
      <w:r w:rsidRPr="00404DD8">
        <w:rPr>
          <w:rFonts w:hint="eastAsia"/>
          <w:b/>
          <w:color w:val="FF0000"/>
        </w:rPr>
        <w:t>（</w:t>
      </w:r>
      <w:r w:rsidRPr="00404DD8">
        <w:rPr>
          <w:b/>
          <w:color w:val="FF0000"/>
        </w:rPr>
        <w:t>APP</w:t>
      </w:r>
      <w:r w:rsidRPr="00404DD8">
        <w:rPr>
          <w:rFonts w:hint="eastAsia"/>
          <w:b/>
          <w:color w:val="FF0000"/>
        </w:rPr>
        <w:t>端</w:t>
      </w:r>
      <w:r>
        <w:rPr>
          <w:rFonts w:hint="eastAsia"/>
          <w:b/>
          <w:color w:val="FF0000"/>
        </w:rPr>
        <w:t>暂时未上线，将</w:t>
      </w:r>
      <w:r w:rsidRPr="00404DD8">
        <w:rPr>
          <w:rFonts w:hint="eastAsia"/>
          <w:b/>
          <w:color w:val="FF0000"/>
        </w:rPr>
        <w:t>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9"/>
          <w:attr w:name="Year" w:val="2018"/>
        </w:smartTagPr>
        <w:r w:rsidRPr="00404DD8">
          <w:rPr>
            <w:b/>
            <w:color w:val="FF0000"/>
          </w:rPr>
          <w:t>2018</w:t>
        </w:r>
        <w:r w:rsidRPr="00404DD8">
          <w:rPr>
            <w:rFonts w:hint="eastAsia"/>
            <w:b/>
            <w:color w:val="FF0000"/>
          </w:rPr>
          <w:t>年</w:t>
        </w:r>
        <w:r w:rsidRPr="00404DD8">
          <w:rPr>
            <w:b/>
            <w:color w:val="FF0000"/>
          </w:rPr>
          <w:t>9</w:t>
        </w:r>
        <w:r w:rsidRPr="00404DD8">
          <w:rPr>
            <w:rFonts w:hint="eastAsia"/>
            <w:b/>
            <w:color w:val="FF0000"/>
          </w:rPr>
          <w:t>月</w:t>
        </w:r>
        <w:r w:rsidRPr="00404DD8">
          <w:rPr>
            <w:b/>
            <w:color w:val="FF0000"/>
          </w:rPr>
          <w:t>30</w:t>
        </w:r>
        <w:r w:rsidRPr="00404DD8">
          <w:rPr>
            <w:rFonts w:hint="eastAsia"/>
            <w:b/>
            <w:color w:val="FF0000"/>
          </w:rPr>
          <w:t>日</w:t>
        </w:r>
      </w:smartTag>
      <w:r w:rsidRPr="00404DD8">
        <w:rPr>
          <w:rFonts w:hint="eastAsia"/>
          <w:b/>
          <w:color w:val="FF0000"/>
        </w:rPr>
        <w:t>前上线）</w:t>
      </w:r>
    </w:p>
    <w:p w:rsidR="0008243B" w:rsidRDefault="0008243B" w:rsidP="00B60842">
      <w:pPr>
        <w:jc w:val="center"/>
      </w:pPr>
      <w:r w:rsidRPr="000636EE">
        <w:rPr>
          <w:noProof/>
        </w:rPr>
        <w:pict>
          <v:shape id="图片 1" o:spid="_x0000_i1026" type="#_x0000_t75" style="width:423.75pt;height:236.25pt;visibility:visible">
            <v:imagedata r:id="rId8" o:title=""/>
            <o:lock v:ext="edit" aspectratio="f"/>
          </v:shape>
        </w:pict>
      </w:r>
    </w:p>
    <w:p w:rsidR="0008243B" w:rsidRPr="008C7479" w:rsidRDefault="0008243B" w:rsidP="00415AF6">
      <w:pPr>
        <w:rPr>
          <w:b/>
        </w:rPr>
      </w:pPr>
      <w:r w:rsidRPr="008C7479">
        <w:rPr>
          <w:b/>
        </w:rPr>
        <w:t>STEP1</w:t>
      </w:r>
      <w:r w:rsidRPr="008C7479">
        <w:rPr>
          <w:rFonts w:hint="eastAsia"/>
          <w:b/>
        </w:rPr>
        <w:t>：登录</w:t>
      </w:r>
    </w:p>
    <w:p w:rsidR="0008243B" w:rsidRPr="00082584" w:rsidRDefault="0008243B" w:rsidP="007A0844">
      <w:pPr>
        <w:ind w:firstLineChars="200" w:firstLine="31680"/>
      </w:pPr>
      <w:r>
        <w:rPr>
          <w:rFonts w:hint="eastAsia"/>
        </w:rPr>
        <w:t>打开您学校学堂学分课平台首页：</w:t>
      </w:r>
      <w:r w:rsidRPr="00DB152C">
        <w:rPr>
          <w:color w:val="2F5496"/>
          <w:u w:val="single"/>
        </w:rPr>
        <w:t>https://zuel.xuetangx.com/</w:t>
      </w:r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t>/</w:t>
      </w:r>
      <w:r w:rsidRPr="00082584">
        <w:rPr>
          <w:rFonts w:hint="eastAsia"/>
        </w:rPr>
        <w:t>密码</w:t>
      </w:r>
      <w:r>
        <w:rPr>
          <w:rFonts w:hint="eastAsia"/>
        </w:rPr>
        <w:t>登陆。</w:t>
      </w:r>
    </w:p>
    <w:p w:rsidR="0008243B" w:rsidRDefault="0008243B" w:rsidP="00346C48">
      <w:r w:rsidRPr="00D3126A">
        <w:rPr>
          <w:rFonts w:hint="eastAsia"/>
          <w:b/>
        </w:rPr>
        <w:t>学堂学分课新用户：</w:t>
      </w:r>
      <w:r>
        <w:rPr>
          <w:rFonts w:hint="eastAsia"/>
        </w:rPr>
        <w:t>①</w:t>
      </w:r>
      <w:r w:rsidRPr="00082584">
        <w:rPr>
          <w:rFonts w:hint="eastAsia"/>
        </w:rPr>
        <w:t>输入学号和密码（</w:t>
      </w:r>
      <w:r w:rsidRPr="00972784">
        <w:rPr>
          <w:rFonts w:hint="eastAsia"/>
          <w:b/>
          <w:color w:val="FF0000"/>
        </w:rPr>
        <w:t>初始密码是学号后六位</w:t>
      </w:r>
      <w:r w:rsidRPr="00082584">
        <w:rPr>
          <w:rFonts w:hint="eastAsia"/>
        </w:rPr>
        <w:t>）</w:t>
      </w:r>
      <w:r>
        <w:rPr>
          <w:rFonts w:hint="eastAsia"/>
        </w:rPr>
        <w:t>登陆；②账号激活；③绑定手机或邮箱；④查看课程。</w:t>
      </w:r>
    </w:p>
    <w:p w:rsidR="0008243B" w:rsidRDefault="0008243B" w:rsidP="00B60842">
      <w:pPr>
        <w:jc w:val="center"/>
      </w:pPr>
      <w:r w:rsidRPr="000636EE">
        <w:rPr>
          <w:noProof/>
        </w:rPr>
        <w:pict>
          <v:shape id="图片 4" o:spid="_x0000_i1027" type="#_x0000_t75" style="width:220.5pt;height:161.25pt;visibility:visible">
            <v:imagedata r:id="rId9" o:title=""/>
          </v:shape>
        </w:pict>
      </w:r>
      <w:r w:rsidRPr="000636EE">
        <w:rPr>
          <w:noProof/>
        </w:rPr>
        <w:pict>
          <v:shape id="图片 7" o:spid="_x0000_i1028" type="#_x0000_t75" style="width:162pt;height:197.25pt;visibility:visible">
            <v:imagedata r:id="rId10" o:title=""/>
          </v:shape>
        </w:pict>
      </w:r>
    </w:p>
    <w:p w:rsidR="0008243B" w:rsidRPr="008C7479" w:rsidRDefault="0008243B" w:rsidP="00346C48">
      <w:pPr>
        <w:rPr>
          <w:b/>
        </w:rPr>
      </w:pPr>
      <w:r w:rsidRPr="008C7479">
        <w:rPr>
          <w:b/>
        </w:rPr>
        <w:t>STEP</w:t>
      </w:r>
      <w:r>
        <w:rPr>
          <w:b/>
        </w:rPr>
        <w:t>2</w:t>
      </w:r>
      <w:r w:rsidRPr="008C7479">
        <w:rPr>
          <w:rFonts w:hint="eastAsia"/>
          <w:b/>
        </w:rPr>
        <w:t>：查看课程</w:t>
      </w:r>
    </w:p>
    <w:p w:rsidR="0008243B" w:rsidRPr="00D3126A" w:rsidRDefault="0008243B" w:rsidP="007A0844">
      <w:pPr>
        <w:ind w:firstLineChars="200" w:firstLine="31680"/>
      </w:pPr>
      <w:r>
        <w:rPr>
          <w:rFonts w:hint="eastAsia"/>
        </w:rPr>
        <w:t>登录成功后，默认进入学生“我的课程”页面，在这里</w:t>
      </w:r>
      <w:r w:rsidRPr="008C7479">
        <w:rPr>
          <w:rFonts w:hint="eastAsia"/>
          <w:b/>
          <w:color w:val="FF0000"/>
        </w:rPr>
        <w:t>查看本学期</w:t>
      </w:r>
      <w:r>
        <w:rPr>
          <w:rFonts w:hint="eastAsia"/>
          <w:b/>
          <w:color w:val="FF0000"/>
        </w:rPr>
        <w:t>所选</w:t>
      </w:r>
      <w:r w:rsidRPr="008C7479">
        <w:rPr>
          <w:rFonts w:hint="eastAsia"/>
          <w:b/>
          <w:color w:val="FF0000"/>
        </w:rPr>
        <w:t>的课程</w:t>
      </w:r>
      <w:r>
        <w:rPr>
          <w:rFonts w:hint="eastAsia"/>
        </w:rPr>
        <w:t>（如果您的学习空间没有您选修的课程，请等待选课信息导入，或咨询本校教务管理员和学堂在线客服）。</w:t>
      </w:r>
    </w:p>
    <w:p w:rsidR="0008243B" w:rsidRPr="00415AF6" w:rsidRDefault="0008243B" w:rsidP="0030210C">
      <w:pPr>
        <w:rPr>
          <w:rFonts w:ascii="黑体" w:eastAsia="黑体" w:hAnsi="黑体"/>
          <w:color w:val="FF0000"/>
        </w:rPr>
      </w:pPr>
      <w:r w:rsidRPr="00415AF6">
        <w:rPr>
          <w:rFonts w:ascii="黑体" w:eastAsia="黑体" w:hAnsi="黑体"/>
          <w:color w:val="FF0000"/>
        </w:rPr>
        <w:t xml:space="preserve">1.2 </w:t>
      </w:r>
      <w:r w:rsidRPr="00415AF6">
        <w:rPr>
          <w:rFonts w:ascii="黑体" w:eastAsia="黑体" w:hAnsi="黑体" w:hint="eastAsia"/>
          <w:color w:val="FF0000"/>
        </w:rPr>
        <w:t>在线学习</w:t>
      </w:r>
    </w:p>
    <w:p w:rsidR="0008243B" w:rsidRDefault="0008243B" w:rsidP="00534AA3">
      <w:r>
        <w:t>1.</w:t>
      </w:r>
      <w:r>
        <w:rPr>
          <w:rFonts w:hint="eastAsia"/>
        </w:rPr>
        <w:t>登录平台后，在“我的课程”页面查看所选课程与在教务系统选课是否一致。</w:t>
      </w:r>
    </w:p>
    <w:p w:rsidR="0008243B" w:rsidRDefault="0008243B" w:rsidP="00B60842">
      <w:pPr>
        <w:jc w:val="center"/>
      </w:pPr>
      <w:r w:rsidRPr="000636EE">
        <w:rPr>
          <w:noProof/>
        </w:rPr>
        <w:pict>
          <v:shape id="图片 5" o:spid="_x0000_i1029" type="#_x0000_t75" style="width:336.75pt;height:177pt;visibility:visible">
            <v:imagedata r:id="rId11" o:title=""/>
          </v:shape>
        </w:pict>
      </w:r>
    </w:p>
    <w:p w:rsidR="0008243B" w:rsidRDefault="0008243B" w:rsidP="00DC7F7C">
      <w:r>
        <w:t>2.</w:t>
      </w:r>
      <w:r>
        <w:rPr>
          <w:rFonts w:hint="eastAsia"/>
        </w:rPr>
        <w:t>点击每一门课程的</w:t>
      </w:r>
      <w:r w:rsidRPr="00BB3E99">
        <w:rPr>
          <w:rFonts w:ascii="仿宋" w:hAnsi="仿宋" w:hint="eastAsia"/>
          <w:szCs w:val="24"/>
        </w:rPr>
        <w:t>“课程封面图”可进入</w:t>
      </w:r>
      <w:r w:rsidRPr="00BB3E99">
        <w:rPr>
          <w:rFonts w:ascii="仿宋" w:hAnsi="仿宋" w:hint="eastAsia"/>
          <w:b/>
          <w:color w:val="FF0000"/>
          <w:szCs w:val="24"/>
        </w:rPr>
        <w:t>课程介绍页</w:t>
      </w:r>
      <w:r w:rsidRPr="00BB3E99">
        <w:rPr>
          <w:rFonts w:ascii="仿宋" w:hAnsi="仿宋" w:hint="eastAsia"/>
          <w:szCs w:val="24"/>
        </w:rPr>
        <w:t>查看课程详细信息。</w:t>
      </w:r>
    </w:p>
    <w:p w:rsidR="0008243B" w:rsidRDefault="0008243B" w:rsidP="00B60842">
      <w:pPr>
        <w:jc w:val="center"/>
      </w:pPr>
      <w:r w:rsidRPr="000636EE">
        <w:rPr>
          <w:noProof/>
        </w:rPr>
        <w:pict>
          <v:shape id="图片 8" o:spid="_x0000_i1030" type="#_x0000_t75" style="width:411.75pt;height:387.75pt;visibility:visible">
            <v:imagedata r:id="rId12" o:title=""/>
          </v:shape>
        </w:pict>
      </w:r>
    </w:p>
    <w:p w:rsidR="0008243B" w:rsidRDefault="0008243B" w:rsidP="00D8799D">
      <w:r>
        <w:t>3.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“去上课”（</w:t>
      </w:r>
      <w:r>
        <w:rPr>
          <w:rFonts w:ascii="仿宋" w:hAnsi="仿宋" w:hint="eastAsia"/>
          <w:szCs w:val="24"/>
        </w:rPr>
        <w:t>首次</w:t>
      </w:r>
      <w:r w:rsidRPr="00BB3E99">
        <w:rPr>
          <w:rFonts w:ascii="仿宋" w:hAnsi="仿宋" w:hint="eastAsia"/>
          <w:szCs w:val="24"/>
        </w:rPr>
        <w:t>学习</w:t>
      </w:r>
      <w:r>
        <w:rPr>
          <w:rFonts w:ascii="仿宋" w:hAnsi="仿宋" w:hint="eastAsia"/>
          <w:szCs w:val="24"/>
        </w:rPr>
        <w:t>本课程</w:t>
      </w:r>
      <w:r w:rsidRPr="00BB3E99">
        <w:rPr>
          <w:rFonts w:ascii="仿宋" w:hAnsi="仿宋" w:hint="eastAsia"/>
          <w:szCs w:val="24"/>
        </w:rPr>
        <w:t>时）</w:t>
      </w:r>
      <w:r w:rsidRPr="00BB3E99">
        <w:rPr>
          <w:rFonts w:ascii="仿宋" w:hAnsi="仿宋"/>
          <w:szCs w:val="24"/>
        </w:rPr>
        <w:t>/</w:t>
      </w:r>
      <w:r w:rsidRPr="00BB3E99">
        <w:rPr>
          <w:rFonts w:ascii="仿宋" w:hAnsi="仿宋" w:hint="eastAsia"/>
          <w:szCs w:val="24"/>
        </w:rPr>
        <w:t>“继续学习”可</w:t>
      </w:r>
      <w:r>
        <w:rPr>
          <w:rFonts w:ascii="仿宋" w:hAnsi="仿宋" w:hint="eastAsia"/>
          <w:szCs w:val="24"/>
        </w:rPr>
        <w:t>直接</w:t>
      </w:r>
      <w:r w:rsidRPr="00BB3E99">
        <w:rPr>
          <w:rFonts w:ascii="仿宋" w:hAnsi="仿宋" w:hint="eastAsia"/>
          <w:szCs w:val="24"/>
        </w:rPr>
        <w:t>进行课程</w:t>
      </w:r>
      <w:r w:rsidRPr="00BB3E99">
        <w:rPr>
          <w:rFonts w:ascii="仿宋" w:hAnsi="仿宋" w:hint="eastAsia"/>
          <w:b/>
          <w:color w:val="FF0000"/>
          <w:szCs w:val="24"/>
        </w:rPr>
        <w:t>视频观看</w:t>
      </w:r>
      <w:r>
        <w:rPr>
          <w:rFonts w:ascii="仿宋" w:hAnsi="仿宋" w:hint="eastAsia"/>
          <w:szCs w:val="24"/>
        </w:rPr>
        <w:t>，</w:t>
      </w:r>
      <w:r>
        <w:rPr>
          <w:rFonts w:hint="eastAsia"/>
        </w:rPr>
        <w:t>视频可重复观看，看视频过程中可以随时提问和阅读讲义。</w:t>
      </w:r>
    </w:p>
    <w:p w:rsidR="0008243B" w:rsidRDefault="0008243B" w:rsidP="00B60842">
      <w:pPr>
        <w:jc w:val="center"/>
      </w:pPr>
      <w:r w:rsidRPr="000636EE">
        <w:rPr>
          <w:noProof/>
        </w:rPr>
        <w:pict>
          <v:shape id="图片 9" o:spid="_x0000_i1031" type="#_x0000_t75" style="width:411pt;height:201pt;visibility:visible">
            <v:imagedata r:id="rId13" o:title=""/>
          </v:shape>
        </w:pict>
      </w:r>
    </w:p>
    <w:p w:rsidR="0008243B" w:rsidRDefault="0008243B" w:rsidP="00DC7F7C">
      <w:r>
        <w:t>4.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“进入课程”</w:t>
      </w:r>
      <w:r>
        <w:rPr>
          <w:rFonts w:ascii="仿宋" w:hAnsi="仿宋" w:hint="eastAsia"/>
          <w:szCs w:val="24"/>
        </w:rPr>
        <w:t>默认</w:t>
      </w:r>
      <w:r w:rsidRPr="00BB3E99">
        <w:rPr>
          <w:rFonts w:ascii="仿宋" w:hAnsi="仿宋" w:hint="eastAsia"/>
          <w:szCs w:val="24"/>
        </w:rPr>
        <w:t>进入</w:t>
      </w:r>
      <w:r w:rsidRPr="00BB3E99">
        <w:rPr>
          <w:rFonts w:ascii="仿宋" w:hAnsi="仿宋" w:hint="eastAsia"/>
          <w:b/>
          <w:color w:val="FF0000"/>
          <w:szCs w:val="24"/>
        </w:rPr>
        <w:t>课程学习空间</w:t>
      </w:r>
      <w:r>
        <w:rPr>
          <w:rFonts w:ascii="仿宋" w:hAnsi="仿宋" w:hint="eastAsia"/>
          <w:szCs w:val="24"/>
        </w:rPr>
        <w:t>的“课件”页，可以查看课程大纲，也可从这里跳转到观看视频</w:t>
      </w:r>
      <w:r>
        <w:rPr>
          <w:rFonts w:ascii="仿宋" w:hAnsi="仿宋"/>
          <w:szCs w:val="24"/>
        </w:rPr>
        <w:t>/</w:t>
      </w:r>
      <w:r>
        <w:rPr>
          <w:rFonts w:ascii="仿宋" w:hAnsi="仿宋" w:hint="eastAsia"/>
          <w:szCs w:val="24"/>
        </w:rPr>
        <w:t>图文、做作业、参考考试等，及完成进度标识。</w:t>
      </w:r>
    </w:p>
    <w:p w:rsidR="0008243B" w:rsidRPr="00534AA3" w:rsidRDefault="0008243B" w:rsidP="00B60842">
      <w:pPr>
        <w:jc w:val="center"/>
      </w:pPr>
      <w:r w:rsidRPr="000636EE">
        <w:rPr>
          <w:noProof/>
        </w:rPr>
        <w:pict>
          <v:shape id="图片 10" o:spid="_x0000_i1032" type="#_x0000_t75" style="width:410.25pt;height:284.25pt;visibility:visible">
            <v:imagedata r:id="rId14" o:title=""/>
          </v:shape>
        </w:pict>
      </w:r>
    </w:p>
    <w:p w:rsidR="0008243B" w:rsidRDefault="0008243B" w:rsidP="00DC7F7C">
      <w:r>
        <w:t>5.</w:t>
      </w:r>
      <w:r>
        <w:rPr>
          <w:rFonts w:hint="eastAsia"/>
        </w:rPr>
        <w:t>在课程学习空间，点击“成绩”查看</w:t>
      </w:r>
      <w:r w:rsidRPr="00D8799D">
        <w:rPr>
          <w:rFonts w:hint="eastAsia"/>
          <w:b/>
          <w:color w:val="FF0000"/>
        </w:rPr>
        <w:t>考核设置</w:t>
      </w:r>
      <w:r>
        <w:rPr>
          <w:rFonts w:hint="eastAsia"/>
        </w:rPr>
        <w:t>，</w:t>
      </w:r>
      <w:r w:rsidRPr="00182C11">
        <w:rPr>
          <w:rFonts w:hint="eastAsia"/>
        </w:rPr>
        <w:t>学习过程中，在这里</w:t>
      </w:r>
      <w:r>
        <w:rPr>
          <w:rFonts w:hint="eastAsia"/>
        </w:rPr>
        <w:t>可</w:t>
      </w:r>
      <w:r w:rsidRPr="00182C11">
        <w:rPr>
          <w:rFonts w:hint="eastAsia"/>
        </w:rPr>
        <w:t>查看当前时间</w:t>
      </w:r>
      <w:r>
        <w:rPr>
          <w:rFonts w:hint="eastAsia"/>
        </w:rPr>
        <w:t>您在本课程的</w:t>
      </w:r>
      <w:r w:rsidRPr="00182C11">
        <w:rPr>
          <w:rFonts w:hint="eastAsia"/>
        </w:rPr>
        <w:t>整体成绩情况，包括当前得分、各模块得分详情。</w:t>
      </w:r>
    </w:p>
    <w:p w:rsidR="0008243B" w:rsidRDefault="0008243B" w:rsidP="00B60842">
      <w:pPr>
        <w:jc w:val="center"/>
      </w:pPr>
      <w:bookmarkStart w:id="0" w:name="_GoBack"/>
      <w:r w:rsidRPr="000636EE">
        <w:rPr>
          <w:noProof/>
        </w:rPr>
        <w:pict>
          <v:shape id="图片 11" o:spid="_x0000_i1033" type="#_x0000_t75" style="width:375pt;height:181.5pt;visibility:visible">
            <v:imagedata r:id="rId15" o:title=""/>
          </v:shape>
        </w:pict>
      </w:r>
      <w:bookmarkEnd w:id="0"/>
    </w:p>
    <w:p w:rsidR="0008243B" w:rsidRDefault="0008243B" w:rsidP="00DC7F7C">
      <w:r>
        <w:t>6.</w:t>
      </w:r>
      <w:r>
        <w:rPr>
          <w:rFonts w:hint="eastAsia"/>
        </w:rPr>
        <w:t>在课程学习空间，点击“作业”、“考试”可以进行作业测验和参加考试，</w:t>
      </w:r>
      <w:r w:rsidRPr="00D8799D">
        <w:rPr>
          <w:rFonts w:hint="eastAsia"/>
          <w:b/>
          <w:color w:val="FF0000"/>
        </w:rPr>
        <w:t>作业和考试必须在规定的时间段内完成</w:t>
      </w:r>
      <w:r>
        <w:rPr>
          <w:rFonts w:hint="eastAsia"/>
        </w:rPr>
        <w:t>。</w:t>
      </w:r>
    </w:p>
    <w:p w:rsidR="0008243B" w:rsidRDefault="0008243B" w:rsidP="00415AF6">
      <w:pPr>
        <w:jc w:val="center"/>
      </w:pPr>
      <w:r w:rsidRPr="000636EE">
        <w:rPr>
          <w:noProof/>
        </w:rPr>
        <w:pict>
          <v:shape id="图片 14" o:spid="_x0000_i1034" type="#_x0000_t75" style="width:359.25pt;height:156.75pt;visibility:visible">
            <v:imagedata r:id="rId16" o:title=""/>
          </v:shape>
        </w:pict>
      </w:r>
    </w:p>
    <w:p w:rsidR="0008243B" w:rsidRDefault="0008243B" w:rsidP="00DC7F7C">
      <w:r>
        <w:t>7.</w:t>
      </w:r>
      <w:r>
        <w:rPr>
          <w:rFonts w:hint="eastAsia"/>
        </w:rPr>
        <w:t>在学习过程，还可以参与在“讨论区”页或视频观看过程中参与讨论、在“资料”页或视频观看过程中阅读讲义，在“公告”页查看课程公告。</w:t>
      </w:r>
    </w:p>
    <w:p w:rsidR="0008243B" w:rsidRDefault="0008243B" w:rsidP="00415AF6">
      <w:pPr>
        <w:jc w:val="center"/>
      </w:pPr>
      <w:r w:rsidRPr="000636EE">
        <w:rPr>
          <w:noProof/>
        </w:rPr>
        <w:pict>
          <v:shape id="图片 34" o:spid="_x0000_i1035" type="#_x0000_t75" style="width:352.5pt;height:216.75pt;visibility:visible">
            <v:imagedata r:id="rId17" o:title=""/>
          </v:shape>
        </w:pict>
      </w:r>
    </w:p>
    <w:p w:rsidR="0008243B" w:rsidRPr="00415AF6" w:rsidRDefault="0008243B" w:rsidP="00913B4A">
      <w:pPr>
        <w:jc w:val="center"/>
      </w:pPr>
    </w:p>
    <w:p w:rsidR="0008243B" w:rsidRDefault="0008243B" w:rsidP="004B118C">
      <w:pPr>
        <w:jc w:val="center"/>
      </w:pPr>
    </w:p>
    <w:p w:rsidR="0008243B" w:rsidRPr="00153508" w:rsidRDefault="0008243B" w:rsidP="00153508">
      <w:pPr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二、课程开结课及</w:t>
      </w:r>
      <w:r w:rsidRPr="00153508">
        <w:rPr>
          <w:rFonts w:ascii="黑体" w:eastAsia="黑体" w:hAnsi="黑体" w:hint="eastAsia"/>
          <w:color w:val="FF0000"/>
          <w:sz w:val="28"/>
        </w:rPr>
        <w:t>考核时间</w:t>
      </w:r>
    </w:p>
    <w:p w:rsidR="0008243B" w:rsidRDefault="0008243B" w:rsidP="00177156">
      <w:pPr>
        <w:ind w:firstLine="480"/>
      </w:pPr>
      <w:r>
        <w:rPr>
          <w:rFonts w:hint="eastAsia"/>
        </w:rPr>
        <w:t>学生在学习过程中，认真查看每一门课程的具体开课时间、结课时间、作业</w:t>
      </w:r>
      <w:r>
        <w:t>/</w:t>
      </w:r>
      <w:r>
        <w:rPr>
          <w:rFonts w:hint="eastAsia"/>
        </w:rPr>
        <w:t>考试截止时间等。</w:t>
      </w:r>
    </w:p>
    <w:p w:rsidR="0008243B" w:rsidRDefault="0008243B" w:rsidP="00177156">
      <w:pPr>
        <w:ind w:firstLine="480"/>
      </w:pPr>
      <w:r>
        <w:rPr>
          <w:rFonts w:hint="eastAsia"/>
        </w:rPr>
        <w:t>如下为平台课程开结课及期末考试时间：</w:t>
      </w:r>
    </w:p>
    <w:p w:rsidR="0008243B" w:rsidRDefault="0008243B" w:rsidP="00177156">
      <w:pPr>
        <w:ind w:firstLine="480"/>
      </w:pPr>
    </w:p>
    <w:p w:rsidR="0008243B" w:rsidRDefault="0008243B" w:rsidP="00177156">
      <w:pPr>
        <w:ind w:firstLine="48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0"/>
        <w:gridCol w:w="1381"/>
        <w:gridCol w:w="1724"/>
        <w:gridCol w:w="1998"/>
        <w:gridCol w:w="1701"/>
      </w:tblGrid>
      <w:tr w:rsidR="0008243B" w:rsidRPr="00063ECF" w:rsidTr="004C1510">
        <w:trPr>
          <w:jc w:val="center"/>
        </w:trPr>
        <w:tc>
          <w:tcPr>
            <w:tcW w:w="1980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课程名称</w:t>
            </w:r>
          </w:p>
        </w:tc>
        <w:tc>
          <w:tcPr>
            <w:tcW w:w="1381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开课</w:t>
            </w:r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时间</w:t>
            </w:r>
          </w:p>
        </w:tc>
        <w:tc>
          <w:tcPr>
            <w:tcW w:w="1724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结课</w:t>
            </w:r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时间</w:t>
            </w:r>
          </w:p>
        </w:tc>
        <w:tc>
          <w:tcPr>
            <w:tcW w:w="1998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期末考试时开始时间</w:t>
            </w:r>
          </w:p>
        </w:tc>
        <w:tc>
          <w:tcPr>
            <w:tcW w:w="1701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期末考试截止时间</w:t>
            </w:r>
          </w:p>
        </w:tc>
      </w:tr>
      <w:tr w:rsidR="0008243B" w:rsidRPr="00063ECF" w:rsidTr="004C1510">
        <w:trPr>
          <w:jc w:val="center"/>
        </w:trPr>
        <w:tc>
          <w:tcPr>
            <w:tcW w:w="1980" w:type="dxa"/>
          </w:tcPr>
          <w:p w:rsidR="0008243B" w:rsidRPr="00063ECF" w:rsidRDefault="0008243B" w:rsidP="00177156">
            <w:pPr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中国建筑史</w:t>
            </w:r>
            <w:r w:rsidRPr="00063ECF">
              <w:rPr>
                <w:color w:val="FF6600"/>
              </w:rPr>
              <w:t>—</w:t>
            </w:r>
            <w:r w:rsidRPr="00063ECF">
              <w:rPr>
                <w:rFonts w:hint="eastAsia"/>
                <w:color w:val="FF6600"/>
              </w:rPr>
              <w:t>元明清与民居</w:t>
            </w:r>
          </w:p>
        </w:tc>
        <w:tc>
          <w:tcPr>
            <w:tcW w:w="1381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1"/>
                <w:attr w:name="Month" w:val="9"/>
                <w:attr w:name="Year" w:val="2018"/>
              </w:smartTagPr>
              <w:r w:rsidRPr="00063ECF">
                <w:rPr>
                  <w:color w:val="FF6600"/>
                </w:rPr>
                <w:t>2018-09-21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</w:p>
        </w:tc>
        <w:tc>
          <w:tcPr>
            <w:tcW w:w="1724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  <w:tc>
          <w:tcPr>
            <w:tcW w:w="1998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7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2018-12-17</w:t>
              </w:r>
            </w:smartTag>
          </w:p>
          <w:p w:rsidR="0008243B" w:rsidRPr="00063ECF" w:rsidRDefault="0008243B" w:rsidP="004C1510">
            <w:pPr>
              <w:jc w:val="center"/>
              <w:rPr>
                <w:rFonts w:ascii="微软雅黑" w:eastAsia="微软雅黑" w:hAnsi="微软雅黑"/>
                <w:color w:val="FF6600"/>
                <w:sz w:val="22"/>
              </w:rPr>
            </w:pPr>
            <w:r w:rsidRPr="00063ECF">
              <w:rPr>
                <w:color w:val="FF6600"/>
              </w:rPr>
              <w:t>8:00</w:t>
            </w:r>
          </w:p>
        </w:tc>
        <w:tc>
          <w:tcPr>
            <w:tcW w:w="1701" w:type="dxa"/>
          </w:tcPr>
          <w:p w:rsidR="0008243B" w:rsidRPr="00063ECF" w:rsidRDefault="0008243B" w:rsidP="00177156">
            <w:pPr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08243B">
            <w:pPr>
              <w:ind w:firstLineChars="100" w:firstLine="31680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</w:tr>
      <w:tr w:rsidR="0008243B" w:rsidRPr="00063ECF" w:rsidTr="004C1510">
        <w:trPr>
          <w:jc w:val="center"/>
        </w:trPr>
        <w:tc>
          <w:tcPr>
            <w:tcW w:w="1980" w:type="dxa"/>
          </w:tcPr>
          <w:p w:rsidR="0008243B" w:rsidRPr="00063ECF" w:rsidRDefault="0008243B" w:rsidP="00B60842">
            <w:pPr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中国建筑史</w:t>
            </w:r>
            <w:r w:rsidRPr="00063ECF">
              <w:rPr>
                <w:color w:val="FF6600"/>
              </w:rPr>
              <w:t>—</w:t>
            </w:r>
            <w:r w:rsidRPr="00063ECF">
              <w:rPr>
                <w:rFonts w:hint="eastAsia"/>
                <w:color w:val="FF6600"/>
              </w:rPr>
              <w:t>史前至两宋辽金</w:t>
            </w:r>
          </w:p>
        </w:tc>
        <w:tc>
          <w:tcPr>
            <w:tcW w:w="1381" w:type="dxa"/>
          </w:tcPr>
          <w:p w:rsidR="0008243B" w:rsidRPr="00063ECF" w:rsidRDefault="0008243B" w:rsidP="00063ECF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1"/>
                <w:attr w:name="Month" w:val="9"/>
                <w:attr w:name="Year" w:val="2018"/>
              </w:smartTagPr>
              <w:r w:rsidRPr="00063ECF">
                <w:rPr>
                  <w:color w:val="FF6600"/>
                </w:rPr>
                <w:t>2018-09-21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</w:p>
        </w:tc>
        <w:tc>
          <w:tcPr>
            <w:tcW w:w="1724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  <w:tc>
          <w:tcPr>
            <w:tcW w:w="1998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7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2018-12-17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8:00</w:t>
            </w:r>
          </w:p>
        </w:tc>
        <w:tc>
          <w:tcPr>
            <w:tcW w:w="1701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</w:tr>
      <w:tr w:rsidR="0008243B" w:rsidRPr="00063ECF" w:rsidTr="004C1510">
        <w:trPr>
          <w:jc w:val="center"/>
        </w:trPr>
        <w:tc>
          <w:tcPr>
            <w:tcW w:w="1980" w:type="dxa"/>
          </w:tcPr>
          <w:p w:rsidR="0008243B" w:rsidRPr="00063ECF" w:rsidRDefault="0008243B" w:rsidP="00B60842">
            <w:pPr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中医诊断</w:t>
            </w:r>
            <w:r w:rsidRPr="00063ECF">
              <w:rPr>
                <w:color w:val="FF6600"/>
              </w:rPr>
              <w:t>—</w:t>
            </w:r>
            <w:r w:rsidRPr="00063ECF">
              <w:rPr>
                <w:rFonts w:hint="eastAsia"/>
                <w:color w:val="FF6600"/>
              </w:rPr>
              <w:t>学做自己的医生</w:t>
            </w:r>
          </w:p>
        </w:tc>
        <w:tc>
          <w:tcPr>
            <w:tcW w:w="1381" w:type="dxa"/>
          </w:tcPr>
          <w:p w:rsidR="0008243B" w:rsidRPr="00063ECF" w:rsidRDefault="0008243B" w:rsidP="00063ECF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1"/>
                <w:attr w:name="Month" w:val="9"/>
                <w:attr w:name="Year" w:val="2018"/>
              </w:smartTagPr>
              <w:r w:rsidRPr="00063ECF">
                <w:rPr>
                  <w:color w:val="FF6600"/>
                </w:rPr>
                <w:t>2018-09-21</w:t>
              </w:r>
            </w:smartTag>
          </w:p>
          <w:p w:rsidR="0008243B" w:rsidRPr="00063ECF" w:rsidRDefault="0008243B" w:rsidP="00A87D77">
            <w:pPr>
              <w:jc w:val="center"/>
              <w:rPr>
                <w:color w:val="FF6600"/>
              </w:rPr>
            </w:pPr>
          </w:p>
        </w:tc>
        <w:tc>
          <w:tcPr>
            <w:tcW w:w="1724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  <w:tc>
          <w:tcPr>
            <w:tcW w:w="1998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7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2018-12-17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8:00</w:t>
            </w:r>
          </w:p>
        </w:tc>
        <w:tc>
          <w:tcPr>
            <w:tcW w:w="1701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</w:tr>
      <w:tr w:rsidR="0008243B" w:rsidRPr="00063ECF" w:rsidTr="004C1510">
        <w:trPr>
          <w:jc w:val="center"/>
        </w:trPr>
        <w:tc>
          <w:tcPr>
            <w:tcW w:w="1980" w:type="dxa"/>
          </w:tcPr>
          <w:p w:rsidR="0008243B" w:rsidRPr="00063ECF" w:rsidRDefault="0008243B" w:rsidP="00B60842">
            <w:pPr>
              <w:rPr>
                <w:color w:val="FF6600"/>
              </w:rPr>
            </w:pPr>
            <w:r w:rsidRPr="00063ECF">
              <w:rPr>
                <w:rFonts w:hint="eastAsia"/>
                <w:color w:val="FF6600"/>
              </w:rPr>
              <w:t>文科物理学</w:t>
            </w:r>
            <w:r w:rsidRPr="00063ECF">
              <w:rPr>
                <w:color w:val="FF6600"/>
              </w:rPr>
              <w:t>—</w:t>
            </w:r>
            <w:r w:rsidRPr="00063ECF">
              <w:rPr>
                <w:rFonts w:hint="eastAsia"/>
                <w:color w:val="FF6600"/>
              </w:rPr>
              <w:t>生活中的物理</w:t>
            </w:r>
          </w:p>
        </w:tc>
        <w:tc>
          <w:tcPr>
            <w:tcW w:w="1381" w:type="dxa"/>
          </w:tcPr>
          <w:p w:rsidR="0008243B" w:rsidRPr="00063ECF" w:rsidRDefault="0008243B" w:rsidP="00063ECF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1"/>
                <w:attr w:name="Month" w:val="9"/>
                <w:attr w:name="Year" w:val="2018"/>
              </w:smartTagPr>
              <w:r w:rsidRPr="00063ECF">
                <w:rPr>
                  <w:color w:val="FF6600"/>
                </w:rPr>
                <w:t>2018-09-21</w:t>
              </w:r>
            </w:smartTag>
          </w:p>
          <w:p w:rsidR="0008243B" w:rsidRPr="00063ECF" w:rsidRDefault="0008243B" w:rsidP="00A87D77">
            <w:pPr>
              <w:jc w:val="center"/>
              <w:rPr>
                <w:color w:val="FF6600"/>
              </w:rPr>
            </w:pPr>
          </w:p>
        </w:tc>
        <w:tc>
          <w:tcPr>
            <w:tcW w:w="1724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  <w:tc>
          <w:tcPr>
            <w:tcW w:w="1998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2018-12-17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8:00</w:t>
            </w:r>
          </w:p>
        </w:tc>
        <w:tc>
          <w:tcPr>
            <w:tcW w:w="1701" w:type="dxa"/>
          </w:tcPr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8"/>
                <w:attr w:name="Month" w:val="12"/>
                <w:attr w:name="Year" w:val="2018"/>
              </w:smartTagPr>
              <w:r w:rsidRPr="00063ECF">
                <w:rPr>
                  <w:color w:val="FF6600"/>
                </w:rPr>
                <w:t>2018-12-28</w:t>
              </w:r>
            </w:smartTag>
          </w:p>
          <w:p w:rsidR="0008243B" w:rsidRPr="00063ECF" w:rsidRDefault="0008243B" w:rsidP="004C1510">
            <w:pPr>
              <w:jc w:val="center"/>
              <w:rPr>
                <w:color w:val="FF6600"/>
              </w:rPr>
            </w:pPr>
            <w:r w:rsidRPr="00063ECF">
              <w:rPr>
                <w:color w:val="FF6600"/>
              </w:rPr>
              <w:t>23:59</w:t>
            </w:r>
          </w:p>
        </w:tc>
      </w:tr>
    </w:tbl>
    <w:p w:rsidR="0008243B" w:rsidRPr="00177156" w:rsidRDefault="0008243B" w:rsidP="00177156">
      <w:pPr>
        <w:ind w:firstLine="480"/>
      </w:pPr>
    </w:p>
    <w:p w:rsidR="0008243B" w:rsidRPr="00153508" w:rsidRDefault="0008243B" w:rsidP="00153508">
      <w:pPr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三</w:t>
      </w:r>
      <w:r w:rsidRPr="00153508">
        <w:rPr>
          <w:rFonts w:ascii="黑体" w:eastAsia="黑体" w:hAnsi="黑体" w:hint="eastAsia"/>
          <w:color w:val="FF0000"/>
          <w:sz w:val="28"/>
        </w:rPr>
        <w:t>、在线帮助和问题反馈</w:t>
      </w:r>
    </w:p>
    <w:p w:rsidR="0008243B" w:rsidRDefault="0008243B" w:rsidP="007A0844">
      <w:pPr>
        <w:ind w:firstLineChars="200" w:firstLine="31680"/>
      </w:pPr>
      <w:r>
        <w:rPr>
          <w:rFonts w:hint="eastAsia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:rsidR="0008243B" w:rsidRDefault="0008243B" w:rsidP="00153508">
      <w:pPr>
        <w:jc w:val="center"/>
      </w:pPr>
      <w:r w:rsidRPr="000636EE">
        <w:rPr>
          <w:noProof/>
        </w:rPr>
        <w:pict>
          <v:shape id="图片 53" o:spid="_x0000_i1036" type="#_x0000_t75" style="width:425.25pt;height:123pt;visibility:visible">
            <v:imagedata r:id="rId18" o:title=""/>
          </v:shape>
        </w:pict>
      </w:r>
    </w:p>
    <w:p w:rsidR="0008243B" w:rsidRDefault="0008243B" w:rsidP="00153508">
      <w:r>
        <w:t xml:space="preserve">    </w:t>
      </w:r>
      <w:r>
        <w:rPr>
          <w:rFonts w:hint="eastAsia"/>
        </w:rPr>
        <w:t>点击</w:t>
      </w:r>
      <w:r w:rsidRPr="000636EE">
        <w:rPr>
          <w:noProof/>
        </w:rPr>
        <w:pict>
          <v:shape id="图片 54" o:spid="_x0000_i1037" type="#_x0000_t75" style="width:18pt;height:16.5pt;visibility:visible">
            <v:imagedata r:id="rId19" o:title=""/>
          </v:shape>
        </w:pict>
      </w:r>
      <w:r>
        <w:rPr>
          <w:rFonts w:hint="eastAsia"/>
        </w:rPr>
        <w:t>即可查看到客服服务邮箱和客服电话。</w:t>
      </w:r>
    </w:p>
    <w:p w:rsidR="0008243B" w:rsidRDefault="0008243B" w:rsidP="00153508">
      <w:r w:rsidRPr="000636EE">
        <w:rPr>
          <w:noProof/>
        </w:rPr>
        <w:pict>
          <v:shape id="图片 55" o:spid="_x0000_i1038" type="#_x0000_t75" style="width:252.75pt;height:65.25pt;visibility:visible">
            <v:imagedata r:id="rId20" o:title=""/>
          </v:shape>
        </w:pict>
      </w:r>
    </w:p>
    <w:sectPr w:rsidR="0008243B" w:rsidSect="00B60842">
      <w:footerReference w:type="default" r:id="rId21"/>
      <w:pgSz w:w="11906" w:h="16838"/>
      <w:pgMar w:top="720" w:right="720" w:bottom="720" w:left="72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43B" w:rsidRDefault="0008243B" w:rsidP="007F4DC9">
      <w:pPr>
        <w:spacing w:line="240" w:lineRule="auto"/>
      </w:pPr>
      <w:r>
        <w:separator/>
      </w:r>
    </w:p>
  </w:endnote>
  <w:endnote w:type="continuationSeparator" w:id="0">
    <w:p w:rsidR="0008243B" w:rsidRDefault="0008243B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243B" w:rsidRDefault="0008243B">
    <w:pPr>
      <w:pStyle w:val="Footer"/>
      <w:jc w:val="center"/>
    </w:pPr>
    <w:fldSimple w:instr="PAGE   \* MERGEFORMAT">
      <w:r w:rsidRPr="00063ECF">
        <w:rPr>
          <w:noProof/>
          <w:lang w:val="zh-CN"/>
        </w:rPr>
        <w:t>6</w:t>
      </w:r>
    </w:fldSimple>
  </w:p>
  <w:p w:rsidR="0008243B" w:rsidRDefault="000824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43B" w:rsidRDefault="0008243B" w:rsidP="007F4DC9">
      <w:pPr>
        <w:spacing w:line="240" w:lineRule="auto"/>
      </w:pPr>
      <w:r>
        <w:separator/>
      </w:r>
    </w:p>
  </w:footnote>
  <w:footnote w:type="continuationSeparator" w:id="0">
    <w:p w:rsidR="0008243B" w:rsidRDefault="0008243B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2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67FE3617"/>
    <w:multiLevelType w:val="hybridMultilevel"/>
    <w:tmpl w:val="DD06DCFC"/>
    <w:lvl w:ilvl="0" w:tplc="A1D4E59A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4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47DE"/>
    <w:rsid w:val="00011222"/>
    <w:rsid w:val="00014E7B"/>
    <w:rsid w:val="000157E0"/>
    <w:rsid w:val="0001761B"/>
    <w:rsid w:val="0002310F"/>
    <w:rsid w:val="00024FB3"/>
    <w:rsid w:val="00036E0E"/>
    <w:rsid w:val="00042383"/>
    <w:rsid w:val="00046090"/>
    <w:rsid w:val="0004713C"/>
    <w:rsid w:val="000510D0"/>
    <w:rsid w:val="00051FA8"/>
    <w:rsid w:val="00053DB5"/>
    <w:rsid w:val="0005563E"/>
    <w:rsid w:val="0005766F"/>
    <w:rsid w:val="000636EE"/>
    <w:rsid w:val="00063ECF"/>
    <w:rsid w:val="0008243B"/>
    <w:rsid w:val="00082584"/>
    <w:rsid w:val="0009197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B91"/>
    <w:rsid w:val="000E3B28"/>
    <w:rsid w:val="000E71C8"/>
    <w:rsid w:val="000F685B"/>
    <w:rsid w:val="00100EB1"/>
    <w:rsid w:val="00121696"/>
    <w:rsid w:val="00124054"/>
    <w:rsid w:val="0013011A"/>
    <w:rsid w:val="0013391D"/>
    <w:rsid w:val="00134C11"/>
    <w:rsid w:val="00137E2E"/>
    <w:rsid w:val="00140F82"/>
    <w:rsid w:val="00141990"/>
    <w:rsid w:val="00146467"/>
    <w:rsid w:val="00153508"/>
    <w:rsid w:val="00162155"/>
    <w:rsid w:val="00173014"/>
    <w:rsid w:val="00177156"/>
    <w:rsid w:val="00181F6F"/>
    <w:rsid w:val="00182C11"/>
    <w:rsid w:val="00186B2D"/>
    <w:rsid w:val="00187305"/>
    <w:rsid w:val="00191E59"/>
    <w:rsid w:val="00196351"/>
    <w:rsid w:val="001A0612"/>
    <w:rsid w:val="001B2AB9"/>
    <w:rsid w:val="001D3631"/>
    <w:rsid w:val="001D4D2F"/>
    <w:rsid w:val="001E2004"/>
    <w:rsid w:val="001E3607"/>
    <w:rsid w:val="001F009F"/>
    <w:rsid w:val="001F04FA"/>
    <w:rsid w:val="00204A89"/>
    <w:rsid w:val="00207914"/>
    <w:rsid w:val="002108BC"/>
    <w:rsid w:val="0021278F"/>
    <w:rsid w:val="00214896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FE5"/>
    <w:rsid w:val="002C1FFB"/>
    <w:rsid w:val="002D032B"/>
    <w:rsid w:val="002D60E5"/>
    <w:rsid w:val="002E02B2"/>
    <w:rsid w:val="002E47DA"/>
    <w:rsid w:val="002F04C1"/>
    <w:rsid w:val="002F37FE"/>
    <w:rsid w:val="002F72A7"/>
    <w:rsid w:val="0030210C"/>
    <w:rsid w:val="00304FA0"/>
    <w:rsid w:val="0030794F"/>
    <w:rsid w:val="00307B55"/>
    <w:rsid w:val="00330231"/>
    <w:rsid w:val="00330348"/>
    <w:rsid w:val="00330B8B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367A"/>
    <w:rsid w:val="003D14B3"/>
    <w:rsid w:val="003D2755"/>
    <w:rsid w:val="003D513F"/>
    <w:rsid w:val="003D7AAF"/>
    <w:rsid w:val="00400601"/>
    <w:rsid w:val="00404CEF"/>
    <w:rsid w:val="00404DD8"/>
    <w:rsid w:val="004139D6"/>
    <w:rsid w:val="0041494F"/>
    <w:rsid w:val="004154CB"/>
    <w:rsid w:val="00415AF6"/>
    <w:rsid w:val="004233EA"/>
    <w:rsid w:val="00424E7C"/>
    <w:rsid w:val="00424F7C"/>
    <w:rsid w:val="00427E56"/>
    <w:rsid w:val="00432336"/>
    <w:rsid w:val="004342CC"/>
    <w:rsid w:val="00434687"/>
    <w:rsid w:val="00434CF3"/>
    <w:rsid w:val="00435E1B"/>
    <w:rsid w:val="00436DA9"/>
    <w:rsid w:val="00441603"/>
    <w:rsid w:val="004432F4"/>
    <w:rsid w:val="004572B1"/>
    <w:rsid w:val="00462A28"/>
    <w:rsid w:val="00465393"/>
    <w:rsid w:val="0047368F"/>
    <w:rsid w:val="00473F7F"/>
    <w:rsid w:val="00476CBF"/>
    <w:rsid w:val="00494887"/>
    <w:rsid w:val="004A7F0D"/>
    <w:rsid w:val="004B118C"/>
    <w:rsid w:val="004B782E"/>
    <w:rsid w:val="004C073B"/>
    <w:rsid w:val="004C1510"/>
    <w:rsid w:val="004C1829"/>
    <w:rsid w:val="004C4C0E"/>
    <w:rsid w:val="004C63AC"/>
    <w:rsid w:val="004D1039"/>
    <w:rsid w:val="004D7CE3"/>
    <w:rsid w:val="004E288E"/>
    <w:rsid w:val="004E2DA6"/>
    <w:rsid w:val="004E3470"/>
    <w:rsid w:val="004E3602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07C18"/>
    <w:rsid w:val="00510BB1"/>
    <w:rsid w:val="00511660"/>
    <w:rsid w:val="00513E54"/>
    <w:rsid w:val="00520777"/>
    <w:rsid w:val="0052374B"/>
    <w:rsid w:val="00524B37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6FA1"/>
    <w:rsid w:val="005D47DE"/>
    <w:rsid w:val="005D48C9"/>
    <w:rsid w:val="005E19D2"/>
    <w:rsid w:val="005E5CCA"/>
    <w:rsid w:val="005E640A"/>
    <w:rsid w:val="005F58CC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2280"/>
    <w:rsid w:val="006C4C05"/>
    <w:rsid w:val="006C4C06"/>
    <w:rsid w:val="006C50D8"/>
    <w:rsid w:val="006D0A54"/>
    <w:rsid w:val="006D5E56"/>
    <w:rsid w:val="006F28B5"/>
    <w:rsid w:val="00701900"/>
    <w:rsid w:val="00711A77"/>
    <w:rsid w:val="00716DD5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844"/>
    <w:rsid w:val="007A094B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3AE5"/>
    <w:rsid w:val="008645F6"/>
    <w:rsid w:val="00874C91"/>
    <w:rsid w:val="00877155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4729"/>
    <w:rsid w:val="00927181"/>
    <w:rsid w:val="00943AC2"/>
    <w:rsid w:val="00950887"/>
    <w:rsid w:val="00954D59"/>
    <w:rsid w:val="009565E5"/>
    <w:rsid w:val="00956DFF"/>
    <w:rsid w:val="00972782"/>
    <w:rsid w:val="00972784"/>
    <w:rsid w:val="00972EAA"/>
    <w:rsid w:val="00984E29"/>
    <w:rsid w:val="009914DD"/>
    <w:rsid w:val="009A1DD5"/>
    <w:rsid w:val="009C13E4"/>
    <w:rsid w:val="009C2E0F"/>
    <w:rsid w:val="009C4512"/>
    <w:rsid w:val="009E588A"/>
    <w:rsid w:val="009E72A5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8F5"/>
    <w:rsid w:val="00A8026F"/>
    <w:rsid w:val="00A87D77"/>
    <w:rsid w:val="00A91DC5"/>
    <w:rsid w:val="00AA0FE4"/>
    <w:rsid w:val="00AA1AED"/>
    <w:rsid w:val="00AA7E87"/>
    <w:rsid w:val="00AB59F5"/>
    <w:rsid w:val="00AB67FC"/>
    <w:rsid w:val="00AC6B24"/>
    <w:rsid w:val="00AC7C41"/>
    <w:rsid w:val="00AD7751"/>
    <w:rsid w:val="00AE0A2F"/>
    <w:rsid w:val="00AF5A22"/>
    <w:rsid w:val="00B0650C"/>
    <w:rsid w:val="00B06F6E"/>
    <w:rsid w:val="00B260EF"/>
    <w:rsid w:val="00B27026"/>
    <w:rsid w:val="00B32C3C"/>
    <w:rsid w:val="00B35731"/>
    <w:rsid w:val="00B51D99"/>
    <w:rsid w:val="00B53B01"/>
    <w:rsid w:val="00B56FE6"/>
    <w:rsid w:val="00B60842"/>
    <w:rsid w:val="00B65FA0"/>
    <w:rsid w:val="00B705E2"/>
    <w:rsid w:val="00B76F5D"/>
    <w:rsid w:val="00B839AA"/>
    <w:rsid w:val="00B90AB5"/>
    <w:rsid w:val="00BA000D"/>
    <w:rsid w:val="00BA0742"/>
    <w:rsid w:val="00BA742C"/>
    <w:rsid w:val="00BB0C4E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20E6B"/>
    <w:rsid w:val="00C22DC6"/>
    <w:rsid w:val="00C3157B"/>
    <w:rsid w:val="00C405F2"/>
    <w:rsid w:val="00C5222D"/>
    <w:rsid w:val="00C653E8"/>
    <w:rsid w:val="00C72623"/>
    <w:rsid w:val="00C75BB7"/>
    <w:rsid w:val="00C837EB"/>
    <w:rsid w:val="00C86F83"/>
    <w:rsid w:val="00C92D98"/>
    <w:rsid w:val="00C9683A"/>
    <w:rsid w:val="00C97C7B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8134B"/>
    <w:rsid w:val="00D855D8"/>
    <w:rsid w:val="00D8799D"/>
    <w:rsid w:val="00D87B59"/>
    <w:rsid w:val="00D936A8"/>
    <w:rsid w:val="00D9450D"/>
    <w:rsid w:val="00DA2E82"/>
    <w:rsid w:val="00DA4BE3"/>
    <w:rsid w:val="00DA5147"/>
    <w:rsid w:val="00DA53BB"/>
    <w:rsid w:val="00DA627A"/>
    <w:rsid w:val="00DA6C90"/>
    <w:rsid w:val="00DB152C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119A"/>
    <w:rsid w:val="00EA6355"/>
    <w:rsid w:val="00EC1E1E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5D49"/>
    <w:rsid w:val="00F67A93"/>
    <w:rsid w:val="00F719A8"/>
    <w:rsid w:val="00F72693"/>
    <w:rsid w:val="00F7409B"/>
    <w:rsid w:val="00F76111"/>
    <w:rsid w:val="00F77B00"/>
    <w:rsid w:val="00F80865"/>
    <w:rsid w:val="00F97F34"/>
    <w:rsid w:val="00FA1DF1"/>
    <w:rsid w:val="00FA5A8F"/>
    <w:rsid w:val="00FA6DBD"/>
    <w:rsid w:val="00FB44F2"/>
    <w:rsid w:val="00FB5CD2"/>
    <w:rsid w:val="00FE54E2"/>
    <w:rsid w:val="00FF034C"/>
    <w:rsid w:val="00FF487A"/>
    <w:rsid w:val="00FF5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C48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F4D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E47E2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E47E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405F2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4DC9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E47E2"/>
    <w:rPr>
      <w:rFonts w:ascii="Times New Roman" w:eastAsia="仿宋" w:hAnsi="Times New Roman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E47E2"/>
    <w:rPr>
      <w:rFonts w:ascii="Times New Roman" w:eastAsia="仿宋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405F2"/>
    <w:rPr>
      <w:rFonts w:ascii="等线 Light" w:eastAsia="等线 Light" w:hAnsi="等线 Light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F4DC9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F4DC9"/>
    <w:rPr>
      <w:rFonts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99"/>
    <w:rsid w:val="007F4DC9"/>
  </w:style>
  <w:style w:type="character" w:styleId="Hyperlink">
    <w:name w:val="Hyperlink"/>
    <w:basedOn w:val="DefaultParagraphFont"/>
    <w:uiPriority w:val="99"/>
    <w:rsid w:val="007F4DC9"/>
    <w:rPr>
      <w:rFonts w:cs="Times New Roman"/>
      <w:color w:val="0563C1"/>
      <w:u w:val="single"/>
    </w:rPr>
  </w:style>
  <w:style w:type="paragraph" w:styleId="TOC2">
    <w:name w:val="toc 2"/>
    <w:basedOn w:val="Normal"/>
    <w:next w:val="Normal"/>
    <w:autoRedefine/>
    <w:uiPriority w:val="99"/>
    <w:rsid w:val="00DA627A"/>
    <w:pPr>
      <w:ind w:leftChars="200" w:left="420"/>
    </w:pPr>
  </w:style>
  <w:style w:type="paragraph" w:styleId="TOC3">
    <w:name w:val="toc 3"/>
    <w:basedOn w:val="Normal"/>
    <w:next w:val="Normal"/>
    <w:autoRedefine/>
    <w:uiPriority w:val="99"/>
    <w:rsid w:val="00EC1E1E"/>
    <w:pPr>
      <w:ind w:leftChars="400" w:left="840"/>
    </w:pPr>
  </w:style>
  <w:style w:type="paragraph" w:styleId="ListParagraph">
    <w:name w:val="List Paragraph"/>
    <w:basedOn w:val="Normal"/>
    <w:uiPriority w:val="99"/>
    <w:qFormat/>
    <w:rsid w:val="00CD49CD"/>
    <w:pPr>
      <w:spacing w:line="240" w:lineRule="auto"/>
      <w:ind w:firstLineChars="200" w:firstLine="420"/>
    </w:pPr>
    <w:rPr>
      <w:rFonts w:eastAsia="等线"/>
      <w:sz w:val="21"/>
    </w:rPr>
  </w:style>
  <w:style w:type="table" w:styleId="TableGrid">
    <w:name w:val="Table Grid"/>
    <w:basedOn w:val="TableNormal"/>
    <w:uiPriority w:val="99"/>
    <w:rsid w:val="00177156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89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9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</TotalTime>
  <Pages>6</Pages>
  <Words>204</Words>
  <Characters>1168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熊靖</cp:lastModifiedBy>
  <cp:revision>6</cp:revision>
  <cp:lastPrinted>2018-08-14T03:02:00Z</cp:lastPrinted>
  <dcterms:created xsi:type="dcterms:W3CDTF">2018-09-13T02:32:00Z</dcterms:created>
  <dcterms:modified xsi:type="dcterms:W3CDTF">2018-09-21T08:02:00Z</dcterms:modified>
</cp:coreProperties>
</file>